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8F3C" w14:textId="0BFD0E9E" w:rsidR="00E51366" w:rsidRPr="007B1D23" w:rsidRDefault="000B3261" w:rsidP="00E51366">
      <w:p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 w:rsidRPr="00481CAB">
        <w:rPr>
          <w:rFonts w:ascii="Arial" w:hAnsi="Arial" w:cs="Arial"/>
          <w:b/>
          <w:noProof/>
          <w:color w:val="A7C947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11E78A4" wp14:editId="014AC4C1">
                <wp:simplePos x="0" y="0"/>
                <wp:positionH relativeFrom="margin">
                  <wp:posOffset>75912</wp:posOffset>
                </wp:positionH>
                <wp:positionV relativeFrom="paragraph">
                  <wp:posOffset>-531091</wp:posOffset>
                </wp:positionV>
                <wp:extent cx="4962525" cy="609600"/>
                <wp:effectExtent l="0" t="0" r="3175" b="0"/>
                <wp:wrapNone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4DBDE" w14:textId="4ADD5879" w:rsidR="007067C8" w:rsidRPr="008F1426" w:rsidRDefault="007067C8" w:rsidP="007067C8">
                            <w:pPr>
                              <w:rPr>
                                <w:lang w:val="en-US"/>
                              </w:rPr>
                            </w:pPr>
                            <w:r w:rsidRPr="008F1426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Cover letter</w:t>
                            </w:r>
                            <w:r w:rsidRPr="008F142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B326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0B326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ax.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page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/600 words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font Arial, size 11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single spacing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  <w:t>A</w:t>
                            </w:r>
                            <w:r w:rsidRPr="007B1D2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ll text, tables, figures, must fit within the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text box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E78A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6pt;margin-top:-41.8pt;width:390.75pt;height:4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" stroked="f">
                <v:textbox>
                  <w:txbxContent>
                    <w:p w14:paraId="5CE4DBDE" w14:textId="4ADD5879" w:rsidR="007067C8" w:rsidRPr="008F1426" w:rsidRDefault="007067C8" w:rsidP="007067C8">
                      <w:pPr>
                        <w:rPr>
                          <w:lang w:val="en-US"/>
                        </w:rPr>
                      </w:pPr>
                      <w:bookmarkStart w:id="1" w:name="_GoBack"/>
                      <w:r w:rsidRPr="008F1426">
                        <w:rPr>
                          <w:rFonts w:ascii="Arial" w:hAnsi="Arial" w:cs="Arial"/>
                          <w:b/>
                          <w:lang w:val="en-US"/>
                        </w:rPr>
                        <w:t>Cover letter</w:t>
                      </w:r>
                      <w:r w:rsidRPr="008F1426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B3261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0B3261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B37C8C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 xml:space="preserve">ax.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page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/600 words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font Arial, size 11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, single spacing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)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  <w:t>A</w:t>
                      </w:r>
                      <w:r w:rsidRPr="007B1D23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ll text, tables, figures, must fit within the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text box</w:t>
                      </w:r>
                      <w: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br/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E51366" w:rsidRPr="00481CAB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66432" behindDoc="0" locked="0" layoutInCell="1" allowOverlap="1" wp14:anchorId="684435AB" wp14:editId="678CBE50">
            <wp:simplePos x="0" y="0"/>
            <wp:positionH relativeFrom="margin">
              <wp:align>right</wp:align>
            </wp:positionH>
            <wp:positionV relativeFrom="paragraph">
              <wp:posOffset>-286508</wp:posOffset>
            </wp:positionV>
            <wp:extent cx="1051409" cy="228600"/>
            <wp:effectExtent l="0" t="0" r="0" b="0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366" w:rsidRPr="001D5B97">
        <w:rPr>
          <w:rFonts w:ascii="Arial" w:eastAsia="Times New Roman" w:hAnsi="Arial" w:cs="Arial"/>
          <w:noProof/>
          <w:color w:val="282828"/>
          <w:sz w:val="22"/>
          <w:szCs w:val="22"/>
          <w:lang w:val="en-US" w:eastAsia="sv-S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B2D44A" wp14:editId="3E19BC98">
                <wp:simplePos x="0" y="0"/>
                <wp:positionH relativeFrom="margin">
                  <wp:posOffset>6985</wp:posOffset>
                </wp:positionH>
                <wp:positionV relativeFrom="paragraph">
                  <wp:posOffset>301625</wp:posOffset>
                </wp:positionV>
                <wp:extent cx="6166800" cy="8532000"/>
                <wp:effectExtent l="0" t="0" r="24765" b="21590"/>
                <wp:wrapSquare wrapText="bothSides"/>
                <wp:docPr id="1" name="Textrut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66800" cy="85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5BE75" w14:textId="348EC677" w:rsidR="007067C8" w:rsidRPr="007B1D23" w:rsidRDefault="00D905BC" w:rsidP="007067C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  <w:lang w:val="en-US"/>
                              </w:rPr>
                              <w:t>Mandatory</w:t>
                            </w:r>
                            <w:r w:rsidR="007067C8" w:rsidRPr="007B1D23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headlines</w:t>
                            </w:r>
                          </w:p>
                          <w:p w14:paraId="3AB88B8F" w14:textId="77777777" w:rsidR="007067C8" w:rsidRPr="00D905BC" w:rsidRDefault="007067C8" w:rsidP="007067C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</w:pPr>
                            <w:r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Motivation for application</w:t>
                            </w:r>
                          </w:p>
                          <w:p w14:paraId="54CECCEE" w14:textId="77777777" w:rsidR="007067C8" w:rsidRPr="00D905BC" w:rsidRDefault="007067C8" w:rsidP="007067C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</w:pPr>
                            <w:r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Expected benefit from PULSE and the chosen track</w:t>
                            </w:r>
                          </w:p>
                          <w:p w14:paraId="1C98BA74" w14:textId="0909EB91" w:rsidR="007067C8" w:rsidRPr="00D905BC" w:rsidRDefault="00D905BC" w:rsidP="007067C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</w:pPr>
                            <w:r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Description of w</w:t>
                            </w:r>
                            <w:r w:rsidR="007067C8" w:rsidRPr="00D905BC">
                              <w:rPr>
                                <w:rFonts w:ascii="Arial" w:eastAsia="Times New Roman" w:hAnsi="Arial" w:cs="Arial"/>
                                <w:color w:val="282828"/>
                                <w:sz w:val="20"/>
                                <w:szCs w:val="20"/>
                                <w:lang w:val="en-US" w:eastAsia="sv-SE"/>
                              </w:rPr>
                              <w:t>hy the proposed main host and suggested secondment host/s represent a good fit</w:t>
                            </w:r>
                          </w:p>
                          <w:p w14:paraId="2A35AE83" w14:textId="77777777" w:rsidR="007067C8" w:rsidRPr="001D5B97" w:rsidRDefault="007067C8" w:rsidP="007067C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2D44A" id="_x0000_s1027" type="#_x0000_t202" style="position:absolute;margin-left:.55pt;margin-top:23.75pt;width:485.55pt;height:671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">
                <o:lock v:ext="edit" aspectratio="t"/>
                <v:textbox>
                  <w:txbxContent>
                    <w:p w14:paraId="7B95BE75" w14:textId="348EC677" w:rsidR="007067C8" w:rsidRPr="007B1D23" w:rsidRDefault="00D905BC" w:rsidP="007067C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  <w:lang w:val="en-US"/>
                        </w:rPr>
                        <w:t>Mandatory</w:t>
                      </w:r>
                      <w:r w:rsidR="007067C8" w:rsidRPr="007B1D23"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  <w:lang w:val="en-US"/>
                        </w:rPr>
                        <w:t xml:space="preserve"> headlines</w:t>
                      </w:r>
                    </w:p>
                    <w:p w14:paraId="3AB88B8F" w14:textId="77777777" w:rsidR="007067C8" w:rsidRPr="00D905BC" w:rsidRDefault="007067C8" w:rsidP="007067C8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</w:pPr>
                      <w:r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Motivation for application</w:t>
                      </w:r>
                    </w:p>
                    <w:p w14:paraId="54CECCEE" w14:textId="77777777" w:rsidR="007067C8" w:rsidRPr="00D905BC" w:rsidRDefault="007067C8" w:rsidP="007067C8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</w:pPr>
                      <w:r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Expected benefit from PULSE and the chosen track</w:t>
                      </w:r>
                    </w:p>
                    <w:p w14:paraId="1C98BA74" w14:textId="0909EB91" w:rsidR="007067C8" w:rsidRPr="00D905BC" w:rsidRDefault="00D905BC" w:rsidP="007067C8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</w:pPr>
                      <w:r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Description of w</w:t>
                      </w:r>
                      <w:r w:rsidR="007067C8" w:rsidRPr="00D905BC">
                        <w:rPr>
                          <w:rFonts w:ascii="Arial" w:eastAsia="Times New Roman" w:hAnsi="Arial" w:cs="Arial"/>
                          <w:color w:val="282828"/>
                          <w:sz w:val="20"/>
                          <w:szCs w:val="20"/>
                          <w:lang w:val="en-US" w:eastAsia="sv-SE"/>
                        </w:rPr>
                        <w:t>hy the proposed main host and suggested secondment host/s represent a good fit</w:t>
                      </w:r>
                    </w:p>
                    <w:p w14:paraId="2A35AE83" w14:textId="77777777" w:rsidR="007067C8" w:rsidRPr="001D5B97" w:rsidRDefault="007067C8" w:rsidP="007067C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</w:t>
      </w:r>
      <w:r w:rsidR="00E51366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</w:t>
      </w:r>
      <w:r w:rsidR="00E51366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</w:t>
      </w:r>
      <w:r w:rsidR="00E51366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</w:t>
      </w:r>
    </w:p>
    <w:p w14:paraId="0BC9B910" w14:textId="362BBC87" w:rsidR="00DC62D2" w:rsidRPr="00DF74D0" w:rsidRDefault="000B3261" w:rsidP="00DC62D2">
      <w:pPr>
        <w:rPr>
          <w:rFonts w:asciiTheme="majorHAnsi" w:hAnsiTheme="majorHAnsi" w:cstheme="majorHAnsi"/>
          <w:color w:val="A7C947"/>
          <w:sz w:val="22"/>
          <w:szCs w:val="22"/>
          <w:lang w:val="en-US"/>
        </w:rPr>
      </w:pPr>
      <w:r w:rsidRPr="00DF74D0">
        <w:rPr>
          <w:rFonts w:ascii="Arial" w:hAnsi="Arial" w:cs="Arial"/>
          <w:b/>
          <w:noProof/>
          <w:color w:val="A7C947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4BB3774" wp14:editId="75B6425E">
                <wp:simplePos x="0" y="0"/>
                <wp:positionH relativeFrom="margin">
                  <wp:posOffset>-38099</wp:posOffset>
                </wp:positionH>
                <wp:positionV relativeFrom="paragraph">
                  <wp:posOffset>-438150</wp:posOffset>
                </wp:positionV>
                <wp:extent cx="4895850" cy="581025"/>
                <wp:effectExtent l="0" t="0" r="6350" b="3175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009EF" w14:textId="34A3D82B" w:rsidR="00DC62D2" w:rsidRPr="00C24394" w:rsidRDefault="00BF7495" w:rsidP="00DC62D2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hAnsi="Arial" w:cs="Arial"/>
                                <w:b/>
                                <w:color w:val="282828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>Proposal a</w:t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>bstract</w:t>
                            </w:r>
                            <w:r w:rsidR="00DC62D2">
                              <w:rPr>
                                <w:rFonts w:ascii="Arial" w:hAnsi="Arial" w:cs="Arial"/>
                                <w:b/>
                                <w:color w:val="282828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DC62D2">
                              <w:rPr>
                                <w:rFonts w:ascii="Arial" w:hAnsi="Arial" w:cs="Arial"/>
                                <w:b/>
                                <w:color w:val="282828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0B326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="000B3261" w:rsidRPr="007B1D2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ll text, tables, figures, must fit within the </w:t>
                            </w:r>
                            <w:r w:rsidR="000B326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text box</w:t>
                            </w:r>
                            <w:r w:rsidR="000B3261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. M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 xml:space="preserve">ax. </w:t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1/2 page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/300 words</w:t>
                            </w:r>
                            <w:r w:rsidR="00DC62D2" w:rsidRPr="00C24394">
                              <w:rPr>
                                <w:rFonts w:ascii="Arial" w:hAnsi="Arial" w:cs="Arial"/>
                                <w:b/>
                                <w:color w:val="282828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DC62D2"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 xml:space="preserve"> </w:t>
                            </w:r>
                            <w:r w:rsidR="00DC62D2" w:rsidRPr="001317E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font Arial, size 11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single spacing</w:t>
                            </w:r>
                            <w:r w:rsidR="00DC62D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</w:p>
                          <w:p w14:paraId="6139D2BD" w14:textId="77777777" w:rsidR="00DC62D2" w:rsidRPr="008F1426" w:rsidRDefault="00DC62D2" w:rsidP="00DC62D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B3774" id="_x0000_s1028" type="#_x0000_t202" style="position:absolute;margin-left:-3pt;margin-top:-34.5pt;width:385.5pt;height:45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" stroked="f">
                <v:textbox>
                  <w:txbxContent>
                    <w:p w14:paraId="2C7009EF" w14:textId="34A3D82B" w:rsidR="00DC62D2" w:rsidRPr="00C24394" w:rsidRDefault="00BF7495" w:rsidP="00DC62D2">
                      <w:pPr>
                        <w:spacing w:before="100" w:beforeAutospacing="1" w:after="100" w:afterAutospacing="1" w:line="240" w:lineRule="auto"/>
                        <w:rPr>
                          <w:rFonts w:ascii="Arial" w:hAnsi="Arial" w:cs="Arial"/>
                          <w:b/>
                          <w:color w:val="282828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>Proposal a</w:t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>bstract</w:t>
                      </w:r>
                      <w:r w:rsidR="00DC62D2">
                        <w:rPr>
                          <w:rFonts w:ascii="Arial" w:hAnsi="Arial" w:cs="Arial"/>
                          <w:b/>
                          <w:color w:val="282828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DC62D2">
                        <w:rPr>
                          <w:rFonts w:ascii="Arial" w:hAnsi="Arial" w:cs="Arial"/>
                          <w:b/>
                          <w:color w:val="282828"/>
                          <w:sz w:val="22"/>
                          <w:szCs w:val="22"/>
                          <w:lang w:val="en-US"/>
                        </w:rPr>
                        <w:br/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0B326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</w:t>
                      </w:r>
                      <w:r w:rsidR="000B3261" w:rsidRPr="007B1D23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ll text, tables, figures, must fit within the </w:t>
                      </w:r>
                      <w:r w:rsidR="000B326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text box</w:t>
                      </w:r>
                      <w:r w:rsidR="000B3261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. M</w:t>
                      </w:r>
                      <w:r w:rsidR="00B37C8C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 xml:space="preserve">ax. </w:t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1/2 page</w:t>
                      </w:r>
                      <w:r w:rsidR="00B37C8C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/300 words</w:t>
                      </w:r>
                      <w:r w:rsidR="00DC62D2" w:rsidRPr="00C24394">
                        <w:rPr>
                          <w:rFonts w:ascii="Arial" w:hAnsi="Arial" w:cs="Arial"/>
                          <w:b/>
                          <w:color w:val="282828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DC62D2"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 xml:space="preserve"> </w:t>
                      </w:r>
                      <w:r w:rsidR="00DC62D2" w:rsidRPr="001317E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font Arial, size 11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, single spacing</w:t>
                      </w:r>
                      <w:r w:rsidR="00DC62D2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</w:p>
                    <w:p w14:paraId="6139D2BD" w14:textId="77777777" w:rsidR="00DC62D2" w:rsidRPr="008F1426" w:rsidRDefault="00DC62D2" w:rsidP="00DC62D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62D2"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70528" behindDoc="0" locked="0" layoutInCell="1" allowOverlap="1" wp14:anchorId="5823C544" wp14:editId="0C727C66">
            <wp:simplePos x="0" y="0"/>
            <wp:positionH relativeFrom="margin">
              <wp:posOffset>5042912</wp:posOffset>
            </wp:positionH>
            <wp:positionV relativeFrom="paragraph">
              <wp:posOffset>-229547</wp:posOffset>
            </wp:positionV>
            <wp:extent cx="1051409" cy="228600"/>
            <wp:effectExtent l="0" t="0" r="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62D2" w:rsidRPr="00C24394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1" layoutInCell="1" allowOverlap="0" wp14:anchorId="1894B7DA" wp14:editId="02CF1A83">
                <wp:simplePos x="0" y="0"/>
                <wp:positionH relativeFrom="margin">
                  <wp:align>right</wp:align>
                </wp:positionH>
                <wp:positionV relativeFrom="page">
                  <wp:posOffset>1285240</wp:posOffset>
                </wp:positionV>
                <wp:extent cx="6174000" cy="5158800"/>
                <wp:effectExtent l="0" t="0" r="17780" b="22860"/>
                <wp:wrapSquare wrapText="bothSides"/>
                <wp:docPr id="7" name="Textrut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74000" cy="51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C918E" w14:textId="77777777" w:rsidR="00DC62D2" w:rsidRPr="00F316E2" w:rsidRDefault="00DC62D2" w:rsidP="00DC62D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4B7DA" id="_x0000_s1029" type="#_x0000_t202" style="position:absolute;margin-left:434.95pt;margin-top:101.2pt;width:486.15pt;height:406.2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" o:allowoverlap="f">
                <o:lock v:ext="edit" aspectratio="t"/>
                <v:textbox>
                  <w:txbxContent>
                    <w:p w14:paraId="4DEC918E" w14:textId="77777777" w:rsidR="00DC62D2" w:rsidRPr="00F316E2" w:rsidRDefault="00DC62D2" w:rsidP="00DC62D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="00DC62D2" w:rsidRPr="00DF74D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_____________________________________________________________________________</w:t>
      </w:r>
      <w:r w:rsidR="00E51366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DC62D2" w:rsidRPr="00DF74D0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</w:p>
    <w:p w14:paraId="54CD43CC" w14:textId="3DBBF0C0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5C31A262" w14:textId="772F5F51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6F689ED5" w14:textId="1BA24DB0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3C8B199A" w14:textId="3F61F96B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2CAA5ADC" w14:textId="1E6C6D5C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40AC282E" w14:textId="278E4AAC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18D379C9" w14:textId="03F3CA92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3AAEFF82" w14:textId="668CE81B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46B13165" w14:textId="16C0C483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7C3FA0BD" w14:textId="300679FB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03826DD3" w14:textId="77777777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61AED0A9" w14:textId="77777777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0A87BE49" w14:textId="77777777" w:rsidR="00DC62D2" w:rsidRDefault="00DC62D2" w:rsidP="00DC62D2">
      <w:pPr>
        <w:rPr>
          <w:rFonts w:ascii="Arial" w:hAnsi="Arial" w:cs="Arial"/>
          <w:sz w:val="20"/>
          <w:szCs w:val="20"/>
          <w:lang w:val="en-US"/>
        </w:rPr>
      </w:pPr>
    </w:p>
    <w:p w14:paraId="0014B5CA" w14:textId="3635140F" w:rsidR="006E6CC0" w:rsidRPr="007B1D23" w:rsidRDefault="00BD0361" w:rsidP="006E6CC0">
      <w:p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 w:rsidRPr="001D35BF">
        <w:rPr>
          <w:rFonts w:asciiTheme="majorHAnsi" w:hAnsiTheme="majorHAnsi" w:cstheme="majorHAnsi"/>
          <w:noProof/>
          <w:color w:val="A7C947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455AE0" wp14:editId="3C6E91D6">
                <wp:simplePos x="0" y="0"/>
                <wp:positionH relativeFrom="page">
                  <wp:posOffset>599324</wp:posOffset>
                </wp:positionH>
                <wp:positionV relativeFrom="paragraph">
                  <wp:posOffset>-406458</wp:posOffset>
                </wp:positionV>
                <wp:extent cx="5199530" cy="457200"/>
                <wp:effectExtent l="0" t="0" r="0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5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C1E76" w14:textId="4A2BBA1B" w:rsidR="001317E1" w:rsidRPr="001317E1" w:rsidRDefault="00AB0F4D" w:rsidP="00A86A3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59AF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P</w:t>
                            </w:r>
                            <w:r w:rsidR="001A4230" w:rsidRPr="006059AF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roject 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proposal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bookmarkStart w:id="0" w:name="_Hlk181886683"/>
                            <w:r w:rsidR="000B326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ont Arial,</w:t>
                            </w:r>
                            <w:r w:rsidR="00BD0361" w:rsidRPr="006059A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size 11</w:t>
                            </w:r>
                            <w:r w:rsidR="00B37C8C" w:rsidRPr="006059A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single spacing</w:t>
                            </w:r>
                            <w:r w:rsidR="001317E1" w:rsidRPr="006059A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bookmarkEnd w:id="0"/>
                            <w:r w:rsid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55AE0" id="_x0000_s1030" type="#_x0000_t202" style="position:absolute;margin-left:47.2pt;margin-top:-32pt;width:409.4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" stroked="f">
                <v:textbox>
                  <w:txbxContent>
                    <w:p w14:paraId="0B8C1E76" w14:textId="4A2BBA1B" w:rsidR="001317E1" w:rsidRPr="001317E1" w:rsidRDefault="00AB0F4D" w:rsidP="00A86A3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059AF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P</w:t>
                      </w:r>
                      <w:r w:rsidR="001A4230" w:rsidRPr="006059AF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roject 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proposal</w:t>
                      </w:r>
                      <w:r w:rsidR="001317E1" w:rsidRPr="006059AF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bookmarkStart w:id="3" w:name="_Hlk181886683"/>
                      <w:r w:rsidR="000B326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ont Arial,</w:t>
                      </w:r>
                      <w:r w:rsidR="00BD0361" w:rsidRPr="006059A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size 11</w:t>
                      </w:r>
                      <w:r w:rsidR="00B37C8C" w:rsidRPr="006059A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, single spacing</w:t>
                      </w:r>
                      <w:r w:rsidR="001317E1" w:rsidRPr="006059A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bookmarkEnd w:id="3"/>
                      <w:r w:rsid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1366" w:rsidRPr="001D35BF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63360" behindDoc="0" locked="0" layoutInCell="1" allowOverlap="1" wp14:anchorId="36E4DA87" wp14:editId="52C7DAE3">
            <wp:simplePos x="0" y="0"/>
            <wp:positionH relativeFrom="margin">
              <wp:posOffset>5001182</wp:posOffset>
            </wp:positionH>
            <wp:positionV relativeFrom="paragraph">
              <wp:posOffset>-287062</wp:posOffset>
            </wp:positionV>
            <wp:extent cx="1051409" cy="2286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6CC0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</w:t>
      </w:r>
      <w:r w:rsidR="006E6CC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</w:t>
      </w:r>
      <w:r w:rsidR="006E6CC0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6E6CC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</w:t>
      </w:r>
      <w:r w:rsidR="006E6CC0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</w:t>
      </w:r>
      <w:r w:rsidR="006E6CC0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</w:t>
      </w:r>
    </w:p>
    <w:p w14:paraId="358EACAC" w14:textId="35805652" w:rsidR="006E6CC0" w:rsidRDefault="006E6CC0" w:rsidP="006E6CC0">
      <w:pPr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br/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>Proposal Title: ________________________________________________________</w:t>
      </w:r>
      <w:r w:rsidR="00E51366">
        <w:rPr>
          <w:rFonts w:asciiTheme="majorHAnsi" w:hAnsiTheme="majorHAnsi" w:cstheme="majorHAnsi"/>
          <w:sz w:val="22"/>
          <w:szCs w:val="22"/>
          <w:lang w:val="en-US"/>
        </w:rPr>
        <w:t>___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>_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br/>
      </w:r>
      <w:r>
        <w:rPr>
          <w:rFonts w:asciiTheme="majorHAnsi" w:hAnsiTheme="majorHAnsi" w:cstheme="majorHAnsi"/>
          <w:sz w:val="22"/>
          <w:szCs w:val="22"/>
          <w:lang w:val="en-US"/>
        </w:rPr>
        <w:br/>
        <w:t>Directed to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 xml:space="preserve"> track (</w:t>
      </w:r>
      <w:r w:rsidRPr="00D2591A">
        <w:rPr>
          <w:rFonts w:asciiTheme="majorHAnsi" w:hAnsiTheme="majorHAnsi" w:cstheme="majorHAnsi"/>
          <w:i/>
          <w:sz w:val="22"/>
          <w:szCs w:val="22"/>
          <w:lang w:val="en-US"/>
        </w:rPr>
        <w:t>academic or entrepreneurial</w:t>
      </w:r>
      <w:r w:rsidRPr="00D2591A">
        <w:rPr>
          <w:rFonts w:asciiTheme="majorHAnsi" w:hAnsiTheme="majorHAnsi" w:cstheme="majorHAnsi"/>
          <w:sz w:val="22"/>
          <w:szCs w:val="22"/>
          <w:lang w:val="en-US"/>
        </w:rPr>
        <w:t>) __________________________________</w:t>
      </w:r>
    </w:p>
    <w:p w14:paraId="177C5425" w14:textId="29EB8740" w:rsidR="0081188A" w:rsidRDefault="0081188A" w:rsidP="006E6CC0">
      <w:pPr>
        <w:rPr>
          <w:rFonts w:asciiTheme="majorHAnsi" w:hAnsiTheme="majorHAnsi" w:cstheme="majorHAnsi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736"/>
      </w:tblGrid>
      <w:tr w:rsidR="0081188A" w:rsidRPr="0065393D" w14:paraId="71DB34F2" w14:textId="77777777" w:rsidTr="00026A7D">
        <w:tc>
          <w:tcPr>
            <w:tcW w:w="9736" w:type="dxa"/>
          </w:tcPr>
          <w:p w14:paraId="38F90739" w14:textId="77777777" w:rsidR="006C0A55" w:rsidRDefault="0081188A" w:rsidP="0081188A">
            <w:pP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>Mandatory headlines</w:t>
            </w:r>
          </w:p>
          <w:p w14:paraId="018B1AEF" w14:textId="5B1D5F87" w:rsidR="0081188A" w:rsidRDefault="002161CB" w:rsidP="0081188A">
            <w:pP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</w:pPr>
            <w:r w:rsidRPr="002161CB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>Sections 1</w:t>
            </w:r>
            <w: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>-</w:t>
            </w:r>
            <w:r w:rsidRPr="002161CB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t>5: maximum 8.5 pages. References do not count toward the page limit.</w:t>
            </w:r>
            <w:r w:rsidR="0081188A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  <w:br/>
            </w:r>
          </w:p>
          <w:p w14:paraId="2551A66A" w14:textId="26323AD2" w:rsidR="00AB0F4D" w:rsidRPr="006059AF" w:rsidRDefault="0081188A" w:rsidP="0081188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 xml:space="preserve">Project plan </w:t>
            </w:r>
          </w:p>
          <w:p w14:paraId="3223C5B1" w14:textId="77777777" w:rsidR="00AB0F4D" w:rsidRPr="00AB0F4D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B0F4D">
              <w:rPr>
                <w:rFonts w:ascii="Arial" w:hAnsi="Arial" w:cs="Arial"/>
                <w:sz w:val="22"/>
                <w:szCs w:val="22"/>
                <w:lang w:val="en-GB"/>
              </w:rPr>
              <w:t>Background</w:t>
            </w:r>
          </w:p>
          <w:p w14:paraId="09DC4A2C" w14:textId="77777777" w:rsidR="00AB0F4D" w:rsidRPr="00AB0F4D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B0F4D">
              <w:rPr>
                <w:rFonts w:ascii="Arial" w:hAnsi="Arial" w:cs="Arial"/>
                <w:sz w:val="22"/>
                <w:szCs w:val="22"/>
                <w:lang w:val="en-GB"/>
              </w:rPr>
              <w:t>Main objectives</w:t>
            </w:r>
          </w:p>
          <w:p w14:paraId="0271DE95" w14:textId="77777777" w:rsidR="00AB0F4D" w:rsidRPr="00DF5324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B0F4D">
              <w:rPr>
                <w:rFonts w:ascii="Arial" w:hAnsi="Arial" w:cs="Arial"/>
                <w:sz w:val="22"/>
                <w:szCs w:val="22"/>
                <w:lang w:val="en-GB"/>
              </w:rPr>
              <w:t xml:space="preserve">Methodology and </w:t>
            </w:r>
            <w:r w:rsidRPr="00DF5324">
              <w:rPr>
                <w:rFonts w:ascii="Arial" w:hAnsi="Arial" w:cs="Arial"/>
                <w:sz w:val="22"/>
                <w:szCs w:val="22"/>
                <w:lang w:val="en-GB"/>
              </w:rPr>
              <w:t>aims</w:t>
            </w:r>
          </w:p>
          <w:p w14:paraId="7653AA7B" w14:textId="38227932" w:rsidR="00AB0F4D" w:rsidRPr="00DF5324" w:rsidRDefault="00AB0F4D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GB"/>
              </w:rPr>
              <w:t>Technology/expertise needed</w:t>
            </w:r>
          </w:p>
          <w:p w14:paraId="1D9056BF" w14:textId="6381F86B" w:rsidR="006059AF" w:rsidRPr="00DF5324" w:rsidRDefault="006059AF" w:rsidP="00AB0F4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>Roles for involved groups</w:t>
            </w:r>
          </w:p>
          <w:p w14:paraId="37C5C5DB" w14:textId="07BD562F" w:rsidR="0081188A" w:rsidRPr="00DF5324" w:rsidRDefault="00AB0F4D" w:rsidP="006C0A55">
            <w:pPr>
              <w:pStyle w:val="ListParagraph"/>
              <w:numPr>
                <w:ilvl w:val="1"/>
                <w:numId w:val="1"/>
              </w:numPr>
              <w:rPr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>Time plan</w:t>
            </w:r>
            <w:r w:rsidR="0081188A" w:rsidRPr="00DF5324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  <w:p w14:paraId="39442CD0" w14:textId="0C241D1B" w:rsidR="0081188A" w:rsidRPr="006059AF" w:rsidRDefault="0081188A" w:rsidP="006C0A5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 xml:space="preserve">Suggestion and motivation for secondment (3-6 months) at one of the PULSE partners. For the entrepreneurial track, secondment should be with one of the industrial PULSE partners. </w:t>
            </w:r>
            <w:r w:rsidRPr="006059AF">
              <w:rPr>
                <w:rFonts w:ascii="Arial" w:hAnsi="Arial" w:cs="Arial"/>
                <w:i/>
                <w:sz w:val="22"/>
                <w:szCs w:val="22"/>
                <w:lang w:val="en-US"/>
              </w:rPr>
              <w:t>(Short visits up to 4 weeks can also be suggested).</w:t>
            </w:r>
            <w:r w:rsidRPr="006059A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2EC80715" w14:textId="77777777" w:rsidR="006C0A55" w:rsidRPr="006C0A55" w:rsidRDefault="006C0A55" w:rsidP="006C0A55">
            <w:pPr>
              <w:pStyle w:val="ListParagrap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77801A1" w14:textId="77777777" w:rsidR="0081188A" w:rsidRPr="009A70B8" w:rsidRDefault="0081188A" w:rsidP="0081188A">
            <w:pPr>
              <w:pStyle w:val="ListParagrap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5C63A3" w14:textId="32B02B14" w:rsidR="006C0A55" w:rsidRPr="006059AF" w:rsidRDefault="006C0A55" w:rsidP="006C0A5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 xml:space="preserve">Description of interdisciplinary, intersectoral and international exchange. </w:t>
            </w:r>
          </w:p>
          <w:p w14:paraId="7B673882" w14:textId="77777777" w:rsidR="006C0A55" w:rsidRPr="006059AF" w:rsidRDefault="006C0A55" w:rsidP="006C0A55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iCs/>
                <w:sz w:val="22"/>
                <w:szCs w:val="22"/>
                <w:lang w:val="en-GB"/>
              </w:rPr>
              <w:t>Expected output and added value.</w:t>
            </w:r>
          </w:p>
          <w:p w14:paraId="41EFBA54" w14:textId="77777777" w:rsidR="006C0A55" w:rsidRPr="006059AF" w:rsidRDefault="006C0A55" w:rsidP="006C0A55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>Benefit for the involved labs/institutes/infrastructures/organisations.</w:t>
            </w:r>
          </w:p>
          <w:p w14:paraId="412EE916" w14:textId="77777777" w:rsidR="006C0A55" w:rsidRPr="006059AF" w:rsidRDefault="006C0A55" w:rsidP="006C0A55">
            <w:pPr>
              <w:pStyle w:val="ListParagrap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1F64897" w14:textId="025E86F2" w:rsidR="00AB0F4D" w:rsidRPr="006059AF" w:rsidRDefault="00AB0F4D" w:rsidP="006C0A5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>Project risks and plan for how they will be addressed</w:t>
            </w:r>
          </w:p>
          <w:p w14:paraId="66AF984F" w14:textId="77777777" w:rsidR="006C0A55" w:rsidRPr="006059AF" w:rsidRDefault="006C0A55" w:rsidP="006059A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4F1CD8F" w14:textId="77777777" w:rsidR="0081188A" w:rsidRPr="006059AF" w:rsidRDefault="00AB0F4D" w:rsidP="006059AF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6059AF">
              <w:rPr>
                <w:rFonts w:ascii="Arial" w:hAnsi="Arial" w:cs="Arial"/>
                <w:sz w:val="22"/>
                <w:szCs w:val="22"/>
                <w:lang w:val="en-US"/>
              </w:rPr>
              <w:t>Impact and future potential of project (including innovation and translational output, if relevant).</w:t>
            </w:r>
          </w:p>
          <w:p w14:paraId="3AA28949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398C18F5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5C56975D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0627490A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5801A1E8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7CC06A52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4A8AECA9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4D05BF13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7BA3F924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1649430B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245F79EE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0136B52D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3527AAE1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3F7233EA" w14:textId="77777777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14:paraId="2BC64F41" w14:textId="4DD3550A" w:rsidR="006059AF" w:rsidRDefault="006059AF" w:rsidP="006059AF">
            <w:pPr>
              <w:pStyle w:val="ListParagrap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AB0F4D" w:rsidRPr="00BF7495" w14:paraId="1E2F0841" w14:textId="77777777" w:rsidTr="00026A7D">
        <w:tc>
          <w:tcPr>
            <w:tcW w:w="9736" w:type="dxa"/>
          </w:tcPr>
          <w:p w14:paraId="4A2274F0" w14:textId="4F8E0C17" w:rsidR="00026A7D" w:rsidRPr="00546D9A" w:rsidRDefault="00D25EDC" w:rsidP="00D25EDC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How will gender and diversity dimensions be considered and integrated? 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546D9A">
              <w:rPr>
                <w:rFonts w:ascii="Arial" w:hAnsi="Arial" w:cs="Arial"/>
                <w:b/>
                <w:color w:val="282828"/>
                <w:sz w:val="20"/>
                <w:szCs w:val="20"/>
                <w:lang w:val="en-US"/>
              </w:rPr>
              <w:t>max. 1/2 page/300 words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387C66E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AF68E7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5DA296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E4DC55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EB4594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3D2C5B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C2B2E9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694D4A4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CB50DE1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DC6B0C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E4F9A8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90BB728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2D05D8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289DEA4" w14:textId="77777777" w:rsidR="00AB0F4D" w:rsidRPr="00026A7D" w:rsidRDefault="00D25EDC" w:rsidP="00026A7D">
            <w:pPr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en-US"/>
              </w:rPr>
            </w:pP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</w:tc>
      </w:tr>
      <w:tr w:rsidR="00D25EDC" w:rsidRPr="0065393D" w14:paraId="14D189E7" w14:textId="77777777" w:rsidTr="00026A7D">
        <w:tc>
          <w:tcPr>
            <w:tcW w:w="9736" w:type="dxa"/>
          </w:tcPr>
          <w:p w14:paraId="05125532" w14:textId="067D95AC" w:rsidR="00026A7D" w:rsidRPr="00DF5324" w:rsidRDefault="00D25EDC" w:rsidP="00D25ED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 xml:space="preserve">Considerations for incorporating open science principles, such as data sharing and open access publishing 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546D9A">
              <w:rPr>
                <w:rFonts w:ascii="Arial" w:hAnsi="Arial" w:cs="Arial"/>
                <w:b/>
                <w:color w:val="282828"/>
                <w:sz w:val="20"/>
                <w:szCs w:val="20"/>
                <w:lang w:val="en-US"/>
              </w:rPr>
              <w:t>max. 1/2 page/300 words</w:t>
            </w:r>
            <w:r w:rsidRPr="00546D9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156A2FE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3DD894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52448F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97C9435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166CB4A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D0A633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F01459B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52FD351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16C772C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82A9B57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1AF07D5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196186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CAA0FE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80C1359" w14:textId="77777777" w:rsidR="00D25EDC" w:rsidRDefault="00D25EDC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  <w:p w14:paraId="7235CB9F" w14:textId="7632245E" w:rsidR="00546D9A" w:rsidRPr="00026A7D" w:rsidRDefault="00546D9A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25EDC" w:rsidRPr="0065393D" w14:paraId="28165FBA" w14:textId="77777777" w:rsidTr="00026A7D">
        <w:tc>
          <w:tcPr>
            <w:tcW w:w="9736" w:type="dxa"/>
          </w:tcPr>
          <w:p w14:paraId="1762CF90" w14:textId="181BF72E" w:rsidR="00026A7D" w:rsidRPr="00DF5324" w:rsidRDefault="00D25EDC" w:rsidP="00D25ED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Communication, Outreach, and Initial Dissemination Strategy. (</w:t>
            </w:r>
            <w:r w:rsidRPr="00DF5324">
              <w:rPr>
                <w:rFonts w:ascii="Arial" w:hAnsi="Arial" w:cs="Arial"/>
                <w:b/>
                <w:color w:val="282828"/>
                <w:sz w:val="22"/>
                <w:szCs w:val="22"/>
                <w:lang w:val="en-US"/>
              </w:rPr>
              <w:t>max. 1/2 page/300 words</w:t>
            </w:r>
            <w:r w:rsidRPr="00DF5324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  <w:p w14:paraId="40835AB2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F0FE63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7D8043D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77522D8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03E9C89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34AAD0B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0441FD0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22680E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B63784E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D6D8994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5785CBE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4B7A7FE6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5C192AC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1283293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096CC4A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7B200A1" w14:textId="77777777" w:rsidR="00026A7D" w:rsidRDefault="00026A7D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41850B7C" w14:textId="3427D8B9" w:rsidR="00D25EDC" w:rsidRPr="00026A7D" w:rsidRDefault="00D25EDC" w:rsidP="00026A7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26A7D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</w:p>
        </w:tc>
      </w:tr>
    </w:tbl>
    <w:p w14:paraId="4BB05BB8" w14:textId="77777777" w:rsidR="0081188A" w:rsidRPr="00575185" w:rsidRDefault="0081188A" w:rsidP="006E6CC0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1734E774" w14:textId="063FA4DC" w:rsidR="00E51366" w:rsidRPr="00F03FD4" w:rsidRDefault="00DF5324" w:rsidP="00E51366">
      <w:pPr>
        <w:rPr>
          <w:rFonts w:asciiTheme="majorHAnsi" w:hAnsiTheme="majorHAnsi" w:cstheme="majorHAnsi"/>
          <w:color w:val="A7C947"/>
          <w:sz w:val="22"/>
          <w:szCs w:val="22"/>
          <w:lang w:val="en-US"/>
        </w:rPr>
      </w:pPr>
      <w:r w:rsidRPr="00F03FD4">
        <w:rPr>
          <w:rFonts w:ascii="Arial" w:hAnsi="Arial" w:cs="Arial"/>
          <w:b/>
          <w:noProof/>
          <w:color w:val="A7C947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F3E3CCD" wp14:editId="14A638FA">
                <wp:simplePos x="0" y="0"/>
                <wp:positionH relativeFrom="margin">
                  <wp:posOffset>-69427</wp:posOffset>
                </wp:positionH>
                <wp:positionV relativeFrom="paragraph">
                  <wp:posOffset>-386080</wp:posOffset>
                </wp:positionV>
                <wp:extent cx="4937760" cy="466725"/>
                <wp:effectExtent l="0" t="0" r="2540" b="3175"/>
                <wp:wrapNone/>
                <wp:docPr id="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76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BF62C" w14:textId="1EF27F32" w:rsidR="00E51366" w:rsidRPr="008F1426" w:rsidRDefault="00E51366" w:rsidP="00E51366">
                            <w:pPr>
                              <w:rPr>
                                <w:lang w:val="en-US"/>
                              </w:rPr>
                            </w:pPr>
                            <w:r w:rsidRPr="008B59C8">
                              <w:rPr>
                                <w:rFonts w:ascii="Arial" w:hAnsi="Arial" w:cs="Arial"/>
                                <w:b/>
                                <w:color w:val="282828"/>
                                <w:lang w:val="en-US"/>
                              </w:rPr>
                              <w:t xml:space="preserve">Description of how the project aligns with the </w:t>
                            </w:r>
                            <w:hyperlink r:id="rId8" w:tgtFrame="_blank" w:history="1">
                              <w:r w:rsidRPr="00ED17D5">
                                <w:rPr>
                                  <w:rStyle w:val="Hyperlink"/>
                                  <w:rFonts w:ascii="Arial" w:hAnsi="Arial" w:cs="Arial"/>
                                  <w:color w:val="A7C947"/>
                                  <w:lang w:val="en-US"/>
                                </w:rPr>
                                <w:t>MSCA Green charter</w:t>
                              </w:r>
                            </w:hyperlink>
                            <w:r w:rsidRPr="00ED17D5">
                              <w:rPr>
                                <w:rFonts w:ascii="Arial" w:hAnsi="Arial" w:cs="Arial"/>
                                <w:b/>
                                <w:color w:val="A7C947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B37C8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max.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page</w:t>
                            </w:r>
                            <w:r w:rsidR="00B37C8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/600 words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font Arial, size 11</w:t>
                            </w:r>
                            <w:r w:rsidRPr="001317E1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C576D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Two reference letters required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E3CC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-5.45pt;margin-top:-30.4pt;width:388.8pt;height:3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" stroked="f">
                <v:textbox>
                  <w:txbxContent>
                    <w:p w14:paraId="724BF62C" w14:textId="1EF27F32" w:rsidR="00E51366" w:rsidRPr="008F1426" w:rsidRDefault="00E51366" w:rsidP="00E51366">
                      <w:pPr>
                        <w:rPr>
                          <w:lang w:val="en-US"/>
                        </w:rPr>
                      </w:pPr>
                      <w:r w:rsidRPr="008B59C8">
                        <w:rPr>
                          <w:rFonts w:ascii="Arial" w:hAnsi="Arial" w:cs="Arial"/>
                          <w:b/>
                          <w:color w:val="282828"/>
                          <w:lang w:val="en-US"/>
                        </w:rPr>
                        <w:t xml:space="preserve">Description of how the project aligns with the </w:t>
                      </w:r>
                      <w:hyperlink r:id="rId9" w:tgtFrame="_blank" w:history="1">
                        <w:r w:rsidRPr="00ED17D5">
                          <w:rPr>
                            <w:rStyle w:val="Hyperlink"/>
                            <w:rFonts w:ascii="Arial" w:hAnsi="Arial" w:cs="Arial"/>
                            <w:color w:val="A7C947"/>
                            <w:lang w:val="en-US"/>
                          </w:rPr>
                          <w:t>MSCA Green charter</w:t>
                        </w:r>
                      </w:hyperlink>
                      <w:r w:rsidRPr="00ED17D5">
                        <w:rPr>
                          <w:rFonts w:ascii="Arial" w:hAnsi="Arial" w:cs="Arial"/>
                          <w:b/>
                          <w:color w:val="A7C947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B37C8C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 xml:space="preserve">max.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page</w:t>
                      </w:r>
                      <w:r w:rsidR="00B37C8C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/600 words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font Arial, size 11</w:t>
                      </w:r>
                      <w:r w:rsidRPr="001317E1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>)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n-US"/>
                        </w:rPr>
                        <w:br/>
                      </w:r>
                      <w:r w:rsidRPr="00C576D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Two reference letters required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366" w:rsidRPr="00ED17D5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42FD17D" wp14:editId="17F56DC2">
                <wp:simplePos x="0" y="0"/>
                <wp:positionH relativeFrom="margin">
                  <wp:align>right</wp:align>
                </wp:positionH>
                <wp:positionV relativeFrom="paragraph">
                  <wp:posOffset>230855</wp:posOffset>
                </wp:positionV>
                <wp:extent cx="6174000" cy="8604000"/>
                <wp:effectExtent l="0" t="0" r="17780" b="26035"/>
                <wp:wrapSquare wrapText="bothSides"/>
                <wp:docPr id="12" name="Textrut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74000" cy="86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C6976" w14:textId="77777777" w:rsidR="00E51366" w:rsidRDefault="00E51366" w:rsidP="00E513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FD17D" id="_x0000_s1032" type="#_x0000_t202" style="position:absolute;margin-left:434.95pt;margin-top:18.2pt;width:486.15pt;height:677.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">
                <o:lock v:ext="edit" aspectratio="t"/>
                <v:textbox>
                  <w:txbxContent>
                    <w:p w14:paraId="354C6976" w14:textId="77777777" w:rsidR="00E51366" w:rsidRDefault="00E51366" w:rsidP="00E51366"/>
                  </w:txbxContent>
                </v:textbox>
                <w10:wrap type="square" anchorx="margin"/>
              </v:shape>
            </w:pict>
          </mc:Fallback>
        </mc:AlternateContent>
      </w:r>
      <w:r w:rsidR="00E51366" w:rsidRPr="00F03FD4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76672" behindDoc="0" locked="0" layoutInCell="1" allowOverlap="1" wp14:anchorId="1D01B46C" wp14:editId="2F7A478A">
            <wp:simplePos x="0" y="0"/>
            <wp:positionH relativeFrom="margin">
              <wp:posOffset>5061090</wp:posOffset>
            </wp:positionH>
            <wp:positionV relativeFrom="paragraph">
              <wp:posOffset>-230026</wp:posOffset>
            </wp:positionV>
            <wp:extent cx="1051409" cy="228600"/>
            <wp:effectExtent l="0" t="0" r="0" b="0"/>
            <wp:wrapNone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366" w:rsidRPr="00F03FD4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_______________________________________________________________________________</w:t>
      </w:r>
    </w:p>
    <w:sectPr w:rsidR="00E51366" w:rsidRPr="00F03FD4" w:rsidSect="000A0697">
      <w:footerReference w:type="default" r:id="rId10"/>
      <w:pgSz w:w="11906" w:h="16838"/>
      <w:pgMar w:top="1440" w:right="1080" w:bottom="1440" w:left="108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137EF" w14:textId="77777777" w:rsidR="00ED3208" w:rsidRDefault="00ED3208" w:rsidP="00552667">
      <w:pPr>
        <w:spacing w:after="0" w:line="240" w:lineRule="auto"/>
      </w:pPr>
      <w:r>
        <w:separator/>
      </w:r>
    </w:p>
  </w:endnote>
  <w:endnote w:type="continuationSeparator" w:id="0">
    <w:p w14:paraId="74A84E04" w14:textId="77777777" w:rsidR="00ED3208" w:rsidRDefault="00ED3208" w:rsidP="00552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BA1BF" w14:textId="77777777" w:rsidR="004159D2" w:rsidRDefault="001317E1" w:rsidP="004159D2">
    <w:pPr>
      <w:pStyle w:val="Footer"/>
      <w:tabs>
        <w:tab w:val="clear" w:pos="4513"/>
        <w:tab w:val="clear" w:pos="9026"/>
        <w:tab w:val="left" w:pos="2580"/>
      </w:tabs>
    </w:pPr>
    <w:r>
      <w:rPr>
        <w:rFonts w:eastAsia="Times New Roman"/>
        <w:noProof/>
      </w:rPr>
      <w:drawing>
        <wp:anchor distT="0" distB="0" distL="114300" distR="114300" simplePos="0" relativeHeight="251659264" behindDoc="0" locked="0" layoutInCell="1" allowOverlap="1" wp14:anchorId="76964A12" wp14:editId="7EA498F0">
          <wp:simplePos x="0" y="0"/>
          <wp:positionH relativeFrom="page">
            <wp:posOffset>-57150</wp:posOffset>
          </wp:positionH>
          <wp:positionV relativeFrom="paragraph">
            <wp:posOffset>76200</wp:posOffset>
          </wp:positionV>
          <wp:extent cx="7634605" cy="400050"/>
          <wp:effectExtent l="0" t="0" r="4445" b="0"/>
          <wp:wrapNone/>
          <wp:docPr id="3" name="Bildobjekt 3" descr="Screenshot 2024-11-07 at 14.04.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reenshot 2024-11-07 at 14.04.40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59D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71C2" w14:textId="77777777" w:rsidR="00ED3208" w:rsidRDefault="00ED3208" w:rsidP="00552667">
      <w:pPr>
        <w:spacing w:after="0" w:line="240" w:lineRule="auto"/>
      </w:pPr>
      <w:r>
        <w:separator/>
      </w:r>
    </w:p>
  </w:footnote>
  <w:footnote w:type="continuationSeparator" w:id="0">
    <w:p w14:paraId="21482DDE" w14:textId="77777777" w:rsidR="00ED3208" w:rsidRDefault="00ED3208" w:rsidP="00552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4F2F"/>
    <w:multiLevelType w:val="hybridMultilevel"/>
    <w:tmpl w:val="EA60234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D5D10"/>
    <w:multiLevelType w:val="hybridMultilevel"/>
    <w:tmpl w:val="0D748A1C"/>
    <w:lvl w:ilvl="0" w:tplc="DEB2EDEE">
      <w:start w:val="1"/>
      <w:numFmt w:val="decimal"/>
      <w:lvlText w:val="%1."/>
      <w:lvlJc w:val="left"/>
      <w:pPr>
        <w:ind w:left="1020" w:hanging="360"/>
      </w:pPr>
    </w:lvl>
    <w:lvl w:ilvl="1" w:tplc="6B3A143C">
      <w:start w:val="1"/>
      <w:numFmt w:val="decimal"/>
      <w:lvlText w:val="%2."/>
      <w:lvlJc w:val="left"/>
      <w:pPr>
        <w:ind w:left="1020" w:hanging="360"/>
      </w:pPr>
    </w:lvl>
    <w:lvl w:ilvl="2" w:tplc="92D6BA4C">
      <w:start w:val="1"/>
      <w:numFmt w:val="decimal"/>
      <w:lvlText w:val="%3."/>
      <w:lvlJc w:val="left"/>
      <w:pPr>
        <w:ind w:left="1020" w:hanging="360"/>
      </w:pPr>
    </w:lvl>
    <w:lvl w:ilvl="3" w:tplc="84682464">
      <w:start w:val="1"/>
      <w:numFmt w:val="decimal"/>
      <w:lvlText w:val="%4."/>
      <w:lvlJc w:val="left"/>
      <w:pPr>
        <w:ind w:left="1020" w:hanging="360"/>
      </w:pPr>
    </w:lvl>
    <w:lvl w:ilvl="4" w:tplc="934C49E4">
      <w:start w:val="1"/>
      <w:numFmt w:val="decimal"/>
      <w:lvlText w:val="%5."/>
      <w:lvlJc w:val="left"/>
      <w:pPr>
        <w:ind w:left="1020" w:hanging="360"/>
      </w:pPr>
    </w:lvl>
    <w:lvl w:ilvl="5" w:tplc="0E1C82F0">
      <w:start w:val="1"/>
      <w:numFmt w:val="decimal"/>
      <w:lvlText w:val="%6."/>
      <w:lvlJc w:val="left"/>
      <w:pPr>
        <w:ind w:left="1020" w:hanging="360"/>
      </w:pPr>
    </w:lvl>
    <w:lvl w:ilvl="6" w:tplc="BAD4CB96">
      <w:start w:val="1"/>
      <w:numFmt w:val="decimal"/>
      <w:lvlText w:val="%7."/>
      <w:lvlJc w:val="left"/>
      <w:pPr>
        <w:ind w:left="1020" w:hanging="360"/>
      </w:pPr>
    </w:lvl>
    <w:lvl w:ilvl="7" w:tplc="D09A567A">
      <w:start w:val="1"/>
      <w:numFmt w:val="decimal"/>
      <w:lvlText w:val="%8."/>
      <w:lvlJc w:val="left"/>
      <w:pPr>
        <w:ind w:left="1020" w:hanging="360"/>
      </w:pPr>
    </w:lvl>
    <w:lvl w:ilvl="8" w:tplc="09823F4E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5E036A2"/>
    <w:multiLevelType w:val="hybridMultilevel"/>
    <w:tmpl w:val="7C705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10640E3"/>
    <w:multiLevelType w:val="hybridMultilevel"/>
    <w:tmpl w:val="C15C99A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35132"/>
    <w:multiLevelType w:val="hybridMultilevel"/>
    <w:tmpl w:val="647C4952"/>
    <w:lvl w:ilvl="0" w:tplc="3C32BF3E">
      <w:start w:val="1"/>
      <w:numFmt w:val="decimal"/>
      <w:lvlText w:val="%1."/>
      <w:lvlJc w:val="left"/>
      <w:pPr>
        <w:ind w:left="1020" w:hanging="360"/>
      </w:pPr>
    </w:lvl>
    <w:lvl w:ilvl="1" w:tplc="4D20505C">
      <w:start w:val="1"/>
      <w:numFmt w:val="decimal"/>
      <w:lvlText w:val="%2."/>
      <w:lvlJc w:val="left"/>
      <w:pPr>
        <w:ind w:left="1020" w:hanging="360"/>
      </w:pPr>
    </w:lvl>
    <w:lvl w:ilvl="2" w:tplc="6394A4B0">
      <w:start w:val="1"/>
      <w:numFmt w:val="decimal"/>
      <w:lvlText w:val="%3."/>
      <w:lvlJc w:val="left"/>
      <w:pPr>
        <w:ind w:left="1020" w:hanging="360"/>
      </w:pPr>
    </w:lvl>
    <w:lvl w:ilvl="3" w:tplc="7458BAE6">
      <w:start w:val="1"/>
      <w:numFmt w:val="decimal"/>
      <w:lvlText w:val="%4."/>
      <w:lvlJc w:val="left"/>
      <w:pPr>
        <w:ind w:left="1020" w:hanging="360"/>
      </w:pPr>
    </w:lvl>
    <w:lvl w:ilvl="4" w:tplc="A524EADA">
      <w:start w:val="1"/>
      <w:numFmt w:val="decimal"/>
      <w:lvlText w:val="%5."/>
      <w:lvlJc w:val="left"/>
      <w:pPr>
        <w:ind w:left="1020" w:hanging="360"/>
      </w:pPr>
    </w:lvl>
    <w:lvl w:ilvl="5" w:tplc="4754DAD6">
      <w:start w:val="1"/>
      <w:numFmt w:val="decimal"/>
      <w:lvlText w:val="%6."/>
      <w:lvlJc w:val="left"/>
      <w:pPr>
        <w:ind w:left="1020" w:hanging="360"/>
      </w:pPr>
    </w:lvl>
    <w:lvl w:ilvl="6" w:tplc="FCC850A0">
      <w:start w:val="1"/>
      <w:numFmt w:val="decimal"/>
      <w:lvlText w:val="%7."/>
      <w:lvlJc w:val="left"/>
      <w:pPr>
        <w:ind w:left="1020" w:hanging="360"/>
      </w:pPr>
    </w:lvl>
    <w:lvl w:ilvl="7" w:tplc="87F409DA">
      <w:start w:val="1"/>
      <w:numFmt w:val="decimal"/>
      <w:lvlText w:val="%8."/>
      <w:lvlJc w:val="left"/>
      <w:pPr>
        <w:ind w:left="1020" w:hanging="360"/>
      </w:pPr>
    </w:lvl>
    <w:lvl w:ilvl="8" w:tplc="720E274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05F6110"/>
    <w:multiLevelType w:val="hybridMultilevel"/>
    <w:tmpl w:val="BDB08E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A7A0753"/>
    <w:multiLevelType w:val="hybridMultilevel"/>
    <w:tmpl w:val="EA6023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69755">
    <w:abstractNumId w:val="0"/>
  </w:num>
  <w:num w:numId="2" w16cid:durableId="1119690755">
    <w:abstractNumId w:val="5"/>
  </w:num>
  <w:num w:numId="3" w16cid:durableId="1133060729">
    <w:abstractNumId w:val="3"/>
  </w:num>
  <w:num w:numId="4" w16cid:durableId="1141849022">
    <w:abstractNumId w:val="1"/>
  </w:num>
  <w:num w:numId="5" w16cid:durableId="1925647933">
    <w:abstractNumId w:val="4"/>
  </w:num>
  <w:num w:numId="6" w16cid:durableId="47732924">
    <w:abstractNumId w:val="2"/>
  </w:num>
  <w:num w:numId="7" w16cid:durableId="18141781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2E"/>
    <w:rsid w:val="00017D88"/>
    <w:rsid w:val="00026A7D"/>
    <w:rsid w:val="000516FB"/>
    <w:rsid w:val="0006227D"/>
    <w:rsid w:val="00091025"/>
    <w:rsid w:val="000A0697"/>
    <w:rsid w:val="000B3261"/>
    <w:rsid w:val="00124C95"/>
    <w:rsid w:val="001317E1"/>
    <w:rsid w:val="00155183"/>
    <w:rsid w:val="001556F7"/>
    <w:rsid w:val="0016206E"/>
    <w:rsid w:val="00185C6E"/>
    <w:rsid w:val="0019276D"/>
    <w:rsid w:val="001A4230"/>
    <w:rsid w:val="001D35BF"/>
    <w:rsid w:val="002030CF"/>
    <w:rsid w:val="002161CB"/>
    <w:rsid w:val="00232D05"/>
    <w:rsid w:val="002338F5"/>
    <w:rsid w:val="002368E1"/>
    <w:rsid w:val="002547B5"/>
    <w:rsid w:val="00261617"/>
    <w:rsid w:val="00291F84"/>
    <w:rsid w:val="002C58CA"/>
    <w:rsid w:val="002C6F1D"/>
    <w:rsid w:val="002E7CAB"/>
    <w:rsid w:val="00323142"/>
    <w:rsid w:val="003C5343"/>
    <w:rsid w:val="004004A9"/>
    <w:rsid w:val="004159D2"/>
    <w:rsid w:val="004225D0"/>
    <w:rsid w:val="00447731"/>
    <w:rsid w:val="00470A26"/>
    <w:rsid w:val="004A624C"/>
    <w:rsid w:val="00546D9A"/>
    <w:rsid w:val="005504A9"/>
    <w:rsid w:val="00552667"/>
    <w:rsid w:val="00575185"/>
    <w:rsid w:val="005A1B66"/>
    <w:rsid w:val="005B326A"/>
    <w:rsid w:val="005B448A"/>
    <w:rsid w:val="005C4167"/>
    <w:rsid w:val="00604E82"/>
    <w:rsid w:val="006059AF"/>
    <w:rsid w:val="00635009"/>
    <w:rsid w:val="0065393D"/>
    <w:rsid w:val="00664E2E"/>
    <w:rsid w:val="00681628"/>
    <w:rsid w:val="006C0A55"/>
    <w:rsid w:val="006D525E"/>
    <w:rsid w:val="006D75A5"/>
    <w:rsid w:val="006E6CC0"/>
    <w:rsid w:val="006F111A"/>
    <w:rsid w:val="007067C8"/>
    <w:rsid w:val="00707CBC"/>
    <w:rsid w:val="007309A0"/>
    <w:rsid w:val="00730AB7"/>
    <w:rsid w:val="00730BF6"/>
    <w:rsid w:val="00737C96"/>
    <w:rsid w:val="007525D0"/>
    <w:rsid w:val="00783204"/>
    <w:rsid w:val="0078683D"/>
    <w:rsid w:val="0078702D"/>
    <w:rsid w:val="00794D71"/>
    <w:rsid w:val="007C5697"/>
    <w:rsid w:val="007E19E6"/>
    <w:rsid w:val="0081188A"/>
    <w:rsid w:val="008461A8"/>
    <w:rsid w:val="00866C1D"/>
    <w:rsid w:val="00875676"/>
    <w:rsid w:val="00876183"/>
    <w:rsid w:val="008B19D9"/>
    <w:rsid w:val="008C11CE"/>
    <w:rsid w:val="008D2C0A"/>
    <w:rsid w:val="008D448C"/>
    <w:rsid w:val="00907537"/>
    <w:rsid w:val="00946AD9"/>
    <w:rsid w:val="00980BF4"/>
    <w:rsid w:val="00986688"/>
    <w:rsid w:val="009A70B8"/>
    <w:rsid w:val="009A79CC"/>
    <w:rsid w:val="009E35CD"/>
    <w:rsid w:val="00A43B80"/>
    <w:rsid w:val="00A66423"/>
    <w:rsid w:val="00A86A39"/>
    <w:rsid w:val="00AA74FC"/>
    <w:rsid w:val="00AB0F4D"/>
    <w:rsid w:val="00AB2F9D"/>
    <w:rsid w:val="00AB3A4A"/>
    <w:rsid w:val="00AB635E"/>
    <w:rsid w:val="00B37C8C"/>
    <w:rsid w:val="00B415CC"/>
    <w:rsid w:val="00B41F9F"/>
    <w:rsid w:val="00B66AA3"/>
    <w:rsid w:val="00B81A5E"/>
    <w:rsid w:val="00BB112B"/>
    <w:rsid w:val="00BC1522"/>
    <w:rsid w:val="00BC206E"/>
    <w:rsid w:val="00BD0361"/>
    <w:rsid w:val="00BD6B58"/>
    <w:rsid w:val="00BD7BC3"/>
    <w:rsid w:val="00BE2F52"/>
    <w:rsid w:val="00BF7495"/>
    <w:rsid w:val="00BF7C46"/>
    <w:rsid w:val="00C85BA0"/>
    <w:rsid w:val="00C9269E"/>
    <w:rsid w:val="00CC7EB7"/>
    <w:rsid w:val="00CD2728"/>
    <w:rsid w:val="00CE6572"/>
    <w:rsid w:val="00D02F22"/>
    <w:rsid w:val="00D2591A"/>
    <w:rsid w:val="00D25EDC"/>
    <w:rsid w:val="00D5519A"/>
    <w:rsid w:val="00D905BC"/>
    <w:rsid w:val="00DC62D2"/>
    <w:rsid w:val="00DF5324"/>
    <w:rsid w:val="00E036F0"/>
    <w:rsid w:val="00E34375"/>
    <w:rsid w:val="00E3692D"/>
    <w:rsid w:val="00E40F06"/>
    <w:rsid w:val="00E40FBF"/>
    <w:rsid w:val="00E51366"/>
    <w:rsid w:val="00E868F1"/>
    <w:rsid w:val="00ED202C"/>
    <w:rsid w:val="00ED3208"/>
    <w:rsid w:val="00EF05B8"/>
    <w:rsid w:val="00F25488"/>
    <w:rsid w:val="00F53A57"/>
    <w:rsid w:val="00F76229"/>
    <w:rsid w:val="00FA2ECC"/>
    <w:rsid w:val="00FE0297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CA66A27"/>
  <w15:chartTrackingRefBased/>
  <w15:docId w15:val="{9A6638C0-14EB-4C2F-8E2D-6E24073D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9A0"/>
    <w:pPr>
      <w:spacing w:after="120" w:line="280" w:lineRule="exact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27D"/>
    <w:pPr>
      <w:keepNext/>
      <w:keepLines/>
      <w:spacing w:before="400" w:after="80" w:line="240" w:lineRule="auto"/>
      <w:outlineLvl w:val="0"/>
    </w:pPr>
    <w:rPr>
      <w:rFonts w:ascii="Arial" w:eastAsiaTheme="majorEastAsia" w:hAnsi="Arial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27D"/>
    <w:pPr>
      <w:keepNext/>
      <w:keepLines/>
      <w:spacing w:before="320" w:after="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27D"/>
    <w:pPr>
      <w:keepNext/>
      <w:keepLines/>
      <w:spacing w:before="280" w:after="40" w:line="240" w:lineRule="auto"/>
      <w:outlineLvl w:val="2"/>
    </w:pPr>
    <w:rPr>
      <w:rFonts w:ascii="Arial" w:eastAsiaTheme="majorEastAsia" w:hAnsi="Arial" w:cstheme="majorBidi"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227D"/>
    <w:pPr>
      <w:keepNext/>
      <w:keepLines/>
      <w:spacing w:before="240" w:after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5488"/>
    <w:pPr>
      <w:keepNext/>
      <w:keepLines/>
      <w:spacing w:before="80" w:after="40"/>
      <w:outlineLvl w:val="4"/>
    </w:pPr>
    <w:rPr>
      <w:rFonts w:eastAsiaTheme="majorEastAsia" w:cstheme="majorBidi"/>
      <w:color w:val="809D2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4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4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4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4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27D"/>
    <w:rPr>
      <w:rFonts w:ascii="Arial" w:eastAsiaTheme="majorEastAsia" w:hAnsi="Arial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22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227D"/>
    <w:rPr>
      <w:rFonts w:ascii="Arial" w:eastAsiaTheme="majorEastAsia" w:hAnsi="Arial" w:cstheme="majorBidi"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6227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F25488"/>
    <w:rPr>
      <w:rFonts w:eastAsiaTheme="majorEastAsia" w:cstheme="majorBidi"/>
      <w:color w:val="809D2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8E1"/>
    <w:pPr>
      <w:spacing w:line="240" w:lineRule="auto"/>
      <w:contextualSpacing/>
    </w:pPr>
    <w:rPr>
      <w:rFonts w:asciiTheme="majorHAnsi" w:eastAsiaTheme="majorEastAsia" w:hAnsiTheme="majorHAnsi" w:cs="Times New Roman (Headings CS)"/>
      <w:kern w:val="0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8E1"/>
    <w:rPr>
      <w:rFonts w:asciiTheme="majorHAnsi" w:eastAsiaTheme="majorEastAsia" w:hAnsiTheme="majorHAnsi" w:cs="Times New Roman (Headings CS)"/>
      <w:kern w:val="0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4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4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6F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6FB"/>
    <w:pPr>
      <w:pBdr>
        <w:top w:val="single" w:sz="4" w:space="10" w:color="809D2E" w:themeColor="accent1" w:themeShade="BF"/>
        <w:bottom w:val="single" w:sz="4" w:space="10" w:color="809D2E" w:themeColor="accent1" w:themeShade="BF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6FB"/>
    <w:rPr>
      <w:rFonts w:ascii="Times New Roman" w:hAnsi="Times New Roman"/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0516FB"/>
    <w:rPr>
      <w:b/>
      <w:bCs/>
      <w:smallCaps/>
      <w:color w:val="000000" w:themeColor="tex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266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667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552667"/>
  </w:style>
  <w:style w:type="paragraph" w:styleId="Revision">
    <w:name w:val="Revision"/>
    <w:hidden/>
    <w:uiPriority w:val="99"/>
    <w:semiHidden/>
    <w:rsid w:val="00707CBC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A62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62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624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24C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2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1366"/>
    <w:rPr>
      <w:color w:val="045B63" w:themeColor="hyperlink"/>
      <w:u w:val="single"/>
    </w:rPr>
  </w:style>
  <w:style w:type="table" w:styleId="TableGrid">
    <w:name w:val="Table Grid"/>
    <w:basedOn w:val="TableNormal"/>
    <w:uiPriority w:val="39"/>
    <w:rsid w:val="00811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46D9A"/>
    <w:rPr>
      <w:color w:val="045C6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ie-sklodowska-curie-actions.ec.europa.eu/about-msca/msca-green-charte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arie-sklodowska-curie-actions.ec.europa.eu/about-msca/msca-green-charte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EF104AD-0713-4CE2-A385-4F0AED71D200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ba308\Downloads\SciLifeLab-word-template_Arial-and-Times_240807%20(2).dotx" TargetMode="External"/></Relationships>
</file>

<file path=word/theme/theme1.xml><?xml version="1.0" encoding="utf-8"?>
<a:theme xmlns:a="http://schemas.openxmlformats.org/drawingml/2006/main" name="Office Theme">
  <a:themeElements>
    <a:clrScheme name="SciLifeLab color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A7C947"/>
      </a:accent1>
      <a:accent2>
        <a:srgbClr val="045C64"/>
      </a:accent2>
      <a:accent3>
        <a:srgbClr val="4C979F"/>
      </a:accent3>
      <a:accent4>
        <a:srgbClr val="491F53"/>
      </a:accent4>
      <a:accent5>
        <a:srgbClr val="E5E5E5"/>
      </a:accent5>
      <a:accent6>
        <a:srgbClr val="A6A6A6"/>
      </a:accent6>
      <a:hlink>
        <a:srgbClr val="045B63"/>
      </a:hlink>
      <a:folHlink>
        <a:srgbClr val="045C64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C:\Users\marba308\Downloads\SciLifeLab-word-template_Arial-and-Times_240807 (2).dotx</Template>
  <TotalTime>0</TotalTime>
  <Pages>6</Pages>
  <Words>252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07/08/2024</vt:lpstr>
      <vt:lpstr>07/08/2024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07/08/2024</dc:title>
  <dc:subject/>
  <dc:creator>Maria Bäckström</dc:creator>
  <cp:keywords/>
  <dc:description/>
  <cp:lastModifiedBy>Disa Larsson Hammarlöf</cp:lastModifiedBy>
  <cp:revision>2</cp:revision>
  <dcterms:created xsi:type="dcterms:W3CDTF">2025-11-26T15:13:00Z</dcterms:created>
  <dcterms:modified xsi:type="dcterms:W3CDTF">2025-11-26T15:13:00Z</dcterms:modified>
</cp:coreProperties>
</file>