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8B8F3C" w14:textId="0BFD0E9E" w:rsidR="00E51366" w:rsidRPr="007B1D23" w:rsidRDefault="000B3261" w:rsidP="00E51366">
      <w:pPr>
        <w:spacing w:after="0" w:line="240" w:lineRule="auto"/>
        <w:rPr>
          <w:rFonts w:ascii="Arial" w:hAnsi="Arial" w:cs="Arial"/>
          <w:sz w:val="22"/>
          <w:szCs w:val="22"/>
          <w:lang w:val="en-US"/>
        </w:rPr>
      </w:pPr>
      <w:r w:rsidRPr="00481CAB">
        <w:rPr>
          <w:rFonts w:ascii="Arial" w:hAnsi="Arial" w:cs="Arial"/>
          <w:b/>
          <w:noProof/>
          <w:color w:val="A7C947"/>
          <w:lang w:val="en-US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11E78A4" wp14:editId="014AC4C1">
                <wp:simplePos x="0" y="0"/>
                <wp:positionH relativeFrom="margin">
                  <wp:posOffset>75912</wp:posOffset>
                </wp:positionH>
                <wp:positionV relativeFrom="paragraph">
                  <wp:posOffset>-531091</wp:posOffset>
                </wp:positionV>
                <wp:extent cx="4962525" cy="609600"/>
                <wp:effectExtent l="0" t="0" r="3175" b="0"/>
                <wp:wrapNone/>
                <wp:docPr id="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2525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E4DBDE" w14:textId="4ADD5879" w:rsidR="007067C8" w:rsidRPr="008F1426" w:rsidRDefault="007067C8" w:rsidP="007067C8">
                            <w:pPr>
                              <w:rPr>
                                <w:lang w:val="en-US"/>
                              </w:rPr>
                            </w:pPr>
                            <w:r w:rsidRPr="008F1426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Cover letter</w:t>
                            </w:r>
                            <w:r w:rsidRPr="008F142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0B3261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(</w:t>
                            </w:r>
                            <w:r w:rsidR="000B3261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M</w:t>
                            </w:r>
                            <w:r w:rsidR="00B37C8C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ax. </w:t>
                            </w:r>
                            <w:r w:rsidRPr="001317E1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1317E1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  <w:lang w:val="en-US"/>
                              </w:rPr>
                              <w:t>page</w:t>
                            </w:r>
                            <w:r w:rsidR="00B37C8C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  <w:lang w:val="en-US"/>
                              </w:rPr>
                              <w:t>/600 words</w:t>
                            </w:r>
                            <w:r w:rsidRPr="001317E1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, </w:t>
                            </w:r>
                            <w:r w:rsidRPr="001317E1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font Arial, size 11</w:t>
                            </w:r>
                            <w:r w:rsidR="00B37C8C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, single spacing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br/>
                              <w:t>A</w:t>
                            </w:r>
                            <w:r w:rsidRPr="007B1D23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ll text, tables, figures, must fit within the 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text box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282828"/>
                                <w:sz w:val="20"/>
                                <w:szCs w:val="20"/>
                                <w:lang w:val="en-US" w:eastAsia="sv-SE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1E78A4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6pt;margin-top:-41.8pt;width:390.75pt;height:48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" stroked="f">
                <v:textbox>
                  <w:txbxContent>
                    <w:p w14:paraId="5CE4DBDE" w14:textId="4ADD5879" w:rsidR="007067C8" w:rsidRPr="008F1426" w:rsidRDefault="007067C8" w:rsidP="007067C8">
                      <w:pPr>
                        <w:rPr>
                          <w:lang w:val="en-US"/>
                        </w:rPr>
                      </w:pPr>
                      <w:bookmarkStart w:id="1" w:name="_GoBack"/>
                      <w:r w:rsidRPr="008F1426">
                        <w:rPr>
                          <w:rFonts w:ascii="Arial" w:hAnsi="Arial" w:cs="Arial"/>
                          <w:b/>
                          <w:lang w:val="en-US"/>
                        </w:rPr>
                        <w:t>Cover letter</w:t>
                      </w:r>
                      <w:r w:rsidRPr="008F1426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0B3261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US"/>
                        </w:rPr>
                        <w:br/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US"/>
                        </w:rPr>
                        <w:t>(</w:t>
                      </w:r>
                      <w:r w:rsidR="000B3261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US"/>
                        </w:rPr>
                        <w:t>M</w:t>
                      </w:r>
                      <w:r w:rsidR="00B37C8C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US"/>
                        </w:rPr>
                        <w:t xml:space="preserve">ax. </w:t>
                      </w:r>
                      <w:r w:rsidRPr="001317E1"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1317E1"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  <w:lang w:val="en-US"/>
                        </w:rPr>
                        <w:t>page</w:t>
                      </w:r>
                      <w:r w:rsidR="00B37C8C"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  <w:lang w:val="en-US"/>
                        </w:rPr>
                        <w:t>/600 words</w:t>
                      </w:r>
                      <w:r w:rsidRPr="001317E1"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  <w:lang w:val="en-US"/>
                        </w:rPr>
                        <w:t xml:space="preserve">, </w:t>
                      </w:r>
                      <w:r w:rsidRPr="001317E1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font Arial, size 11</w:t>
                      </w:r>
                      <w:r w:rsidR="00B37C8C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, single spacing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)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br/>
                        <w:t>A</w:t>
                      </w:r>
                      <w:r w:rsidRPr="007B1D23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ll text, tables, figures, must fit within the 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text box</w:t>
                      </w:r>
                      <w:r>
                        <w:rPr>
                          <w:rFonts w:ascii="Arial" w:eastAsia="Times New Roman" w:hAnsi="Arial" w:cs="Arial"/>
                          <w:color w:val="282828"/>
                          <w:sz w:val="20"/>
                          <w:szCs w:val="20"/>
                          <w:lang w:val="en-US" w:eastAsia="sv-SE"/>
                        </w:rPr>
                        <w:br/>
                      </w:r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  <w:r w:rsidR="00E51366" w:rsidRPr="00481CAB">
        <w:rPr>
          <w:rFonts w:ascii="Arial" w:hAnsi="Arial" w:cs="Arial"/>
          <w:noProof/>
          <w:color w:val="A7C947"/>
          <w:sz w:val="20"/>
          <w:szCs w:val="20"/>
          <w:lang w:val="en-US"/>
        </w:rPr>
        <w:drawing>
          <wp:anchor distT="0" distB="0" distL="114300" distR="114300" simplePos="0" relativeHeight="251666432" behindDoc="0" locked="0" layoutInCell="1" allowOverlap="1" wp14:anchorId="684435AB" wp14:editId="678CBE50">
            <wp:simplePos x="0" y="0"/>
            <wp:positionH relativeFrom="margin">
              <wp:align>right</wp:align>
            </wp:positionH>
            <wp:positionV relativeFrom="paragraph">
              <wp:posOffset>-286508</wp:posOffset>
            </wp:positionV>
            <wp:extent cx="1051409" cy="228600"/>
            <wp:effectExtent l="0" t="0" r="0" b="0"/>
            <wp:wrapNone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1409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51366" w:rsidRPr="001D5B97">
        <w:rPr>
          <w:rFonts w:ascii="Arial" w:eastAsia="Times New Roman" w:hAnsi="Arial" w:cs="Arial"/>
          <w:noProof/>
          <w:color w:val="282828"/>
          <w:sz w:val="22"/>
          <w:szCs w:val="22"/>
          <w:lang w:val="en-US" w:eastAsia="sv-SE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5B2D44A" wp14:editId="3E19BC98">
                <wp:simplePos x="0" y="0"/>
                <wp:positionH relativeFrom="margin">
                  <wp:posOffset>6985</wp:posOffset>
                </wp:positionH>
                <wp:positionV relativeFrom="paragraph">
                  <wp:posOffset>301625</wp:posOffset>
                </wp:positionV>
                <wp:extent cx="6166800" cy="8532000"/>
                <wp:effectExtent l="0" t="0" r="24765" b="21590"/>
                <wp:wrapSquare wrapText="bothSides"/>
                <wp:docPr id="1" name="Textrut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166800" cy="853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95BE75" w14:textId="348EC677" w:rsidR="007067C8" w:rsidRPr="007B1D23" w:rsidRDefault="00D905BC" w:rsidP="007067C8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sz w:val="22"/>
                                <w:szCs w:val="22"/>
                                <w:lang w:val="en-US"/>
                              </w:rPr>
                              <w:t>Mandatory</w:t>
                            </w:r>
                            <w:r w:rsidR="007067C8" w:rsidRPr="007B1D23">
                              <w:rPr>
                                <w:rFonts w:asciiTheme="majorHAnsi" w:hAnsiTheme="majorHAnsi" w:cstheme="majorHAnsi"/>
                                <w:b/>
                                <w:sz w:val="22"/>
                                <w:szCs w:val="22"/>
                                <w:lang w:val="en-US"/>
                              </w:rPr>
                              <w:t xml:space="preserve"> headlines</w:t>
                            </w:r>
                          </w:p>
                          <w:p w14:paraId="3AB88B8F" w14:textId="77777777" w:rsidR="007067C8" w:rsidRPr="00D905BC" w:rsidRDefault="007067C8" w:rsidP="007067C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eastAsia="Times New Roman" w:hAnsi="Arial" w:cs="Arial"/>
                                <w:color w:val="282828"/>
                                <w:sz w:val="20"/>
                                <w:szCs w:val="20"/>
                                <w:lang w:val="en-US" w:eastAsia="sv-SE"/>
                              </w:rPr>
                            </w:pPr>
                            <w:r w:rsidRPr="00D905BC">
                              <w:rPr>
                                <w:rFonts w:ascii="Arial" w:eastAsia="Times New Roman" w:hAnsi="Arial" w:cs="Arial"/>
                                <w:color w:val="282828"/>
                                <w:sz w:val="20"/>
                                <w:szCs w:val="20"/>
                                <w:lang w:val="en-US" w:eastAsia="sv-SE"/>
                              </w:rPr>
                              <w:t>Motivation for application</w:t>
                            </w:r>
                          </w:p>
                          <w:p w14:paraId="54CECCEE" w14:textId="77777777" w:rsidR="007067C8" w:rsidRPr="00D905BC" w:rsidRDefault="007067C8" w:rsidP="007067C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eastAsia="Times New Roman" w:hAnsi="Arial" w:cs="Arial"/>
                                <w:color w:val="282828"/>
                                <w:sz w:val="20"/>
                                <w:szCs w:val="20"/>
                                <w:lang w:val="en-US" w:eastAsia="sv-SE"/>
                              </w:rPr>
                            </w:pPr>
                            <w:r w:rsidRPr="00D905BC">
                              <w:rPr>
                                <w:rFonts w:ascii="Arial" w:eastAsia="Times New Roman" w:hAnsi="Arial" w:cs="Arial"/>
                                <w:color w:val="282828"/>
                                <w:sz w:val="20"/>
                                <w:szCs w:val="20"/>
                                <w:lang w:val="en-US" w:eastAsia="sv-SE"/>
                              </w:rPr>
                              <w:t>Expected benefit from PULSE and the chosen track</w:t>
                            </w:r>
                          </w:p>
                          <w:p w14:paraId="1C98BA74" w14:textId="0909EB91" w:rsidR="007067C8" w:rsidRPr="00D905BC" w:rsidRDefault="00D905BC" w:rsidP="007067C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eastAsia="Times New Roman" w:hAnsi="Arial" w:cs="Arial"/>
                                <w:color w:val="282828"/>
                                <w:sz w:val="20"/>
                                <w:szCs w:val="20"/>
                                <w:lang w:val="en-US" w:eastAsia="sv-SE"/>
                              </w:rPr>
                            </w:pPr>
                            <w:r w:rsidRPr="00D905BC">
                              <w:rPr>
                                <w:rFonts w:ascii="Arial" w:eastAsia="Times New Roman" w:hAnsi="Arial" w:cs="Arial"/>
                                <w:color w:val="282828"/>
                                <w:sz w:val="20"/>
                                <w:szCs w:val="20"/>
                                <w:lang w:val="en-US" w:eastAsia="sv-SE"/>
                              </w:rPr>
                              <w:t>Description of w</w:t>
                            </w:r>
                            <w:r w:rsidR="007067C8" w:rsidRPr="00D905BC">
                              <w:rPr>
                                <w:rFonts w:ascii="Arial" w:eastAsia="Times New Roman" w:hAnsi="Arial" w:cs="Arial"/>
                                <w:color w:val="282828"/>
                                <w:sz w:val="20"/>
                                <w:szCs w:val="20"/>
                                <w:lang w:val="en-US" w:eastAsia="sv-SE"/>
                              </w:rPr>
                              <w:t>hy the proposed main host and suggested secondment host/s represent a good fit</w:t>
                            </w:r>
                          </w:p>
                          <w:p w14:paraId="2A35AE83" w14:textId="77777777" w:rsidR="007067C8" w:rsidRPr="001D5B97" w:rsidRDefault="007067C8" w:rsidP="007067C8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B2D44A" id="_x0000_s1027" type="#_x0000_t202" style="position:absolute;margin-left:.55pt;margin-top:23.75pt;width:485.55pt;height:671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">
                <o:lock v:ext="edit" aspectratio="t"/>
                <v:textbox>
                  <w:txbxContent>
                    <w:p w14:paraId="7B95BE75" w14:textId="348EC677" w:rsidR="007067C8" w:rsidRPr="007B1D23" w:rsidRDefault="00D905BC" w:rsidP="007067C8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sz w:val="22"/>
                          <w:szCs w:val="22"/>
                          <w:lang w:val="en-US"/>
                        </w:rPr>
                        <w:t>Mandatory</w:t>
                      </w:r>
                      <w:r w:rsidR="007067C8" w:rsidRPr="007B1D23">
                        <w:rPr>
                          <w:rFonts w:asciiTheme="majorHAnsi" w:hAnsiTheme="majorHAnsi" w:cstheme="majorHAnsi"/>
                          <w:b/>
                          <w:sz w:val="22"/>
                          <w:szCs w:val="22"/>
                          <w:lang w:val="en-US"/>
                        </w:rPr>
                        <w:t xml:space="preserve"> headlines</w:t>
                      </w:r>
                    </w:p>
                    <w:p w14:paraId="3AB88B8F" w14:textId="77777777" w:rsidR="007067C8" w:rsidRPr="00D905BC" w:rsidRDefault="007067C8" w:rsidP="007067C8">
                      <w:pPr>
                        <w:pStyle w:val="Liststycke"/>
                        <w:numPr>
                          <w:ilvl w:val="0"/>
                          <w:numId w:val="3"/>
                        </w:numPr>
                        <w:rPr>
                          <w:rFonts w:ascii="Arial" w:eastAsia="Times New Roman" w:hAnsi="Arial" w:cs="Arial"/>
                          <w:color w:val="282828"/>
                          <w:sz w:val="20"/>
                          <w:szCs w:val="20"/>
                          <w:lang w:val="en-US" w:eastAsia="sv-SE"/>
                        </w:rPr>
                      </w:pPr>
                      <w:r w:rsidRPr="00D905BC">
                        <w:rPr>
                          <w:rFonts w:ascii="Arial" w:eastAsia="Times New Roman" w:hAnsi="Arial" w:cs="Arial"/>
                          <w:color w:val="282828"/>
                          <w:sz w:val="20"/>
                          <w:szCs w:val="20"/>
                          <w:lang w:val="en-US" w:eastAsia="sv-SE"/>
                        </w:rPr>
                        <w:t>Motivation for application</w:t>
                      </w:r>
                    </w:p>
                    <w:p w14:paraId="54CECCEE" w14:textId="77777777" w:rsidR="007067C8" w:rsidRPr="00D905BC" w:rsidRDefault="007067C8" w:rsidP="007067C8">
                      <w:pPr>
                        <w:pStyle w:val="Liststycke"/>
                        <w:numPr>
                          <w:ilvl w:val="0"/>
                          <w:numId w:val="3"/>
                        </w:numPr>
                        <w:rPr>
                          <w:rFonts w:ascii="Arial" w:eastAsia="Times New Roman" w:hAnsi="Arial" w:cs="Arial"/>
                          <w:color w:val="282828"/>
                          <w:sz w:val="20"/>
                          <w:szCs w:val="20"/>
                          <w:lang w:val="en-US" w:eastAsia="sv-SE"/>
                        </w:rPr>
                      </w:pPr>
                      <w:r w:rsidRPr="00D905BC">
                        <w:rPr>
                          <w:rFonts w:ascii="Arial" w:eastAsia="Times New Roman" w:hAnsi="Arial" w:cs="Arial"/>
                          <w:color w:val="282828"/>
                          <w:sz w:val="20"/>
                          <w:szCs w:val="20"/>
                          <w:lang w:val="en-US" w:eastAsia="sv-SE"/>
                        </w:rPr>
                        <w:t>Expected benefit from PULSE and the chosen track</w:t>
                      </w:r>
                    </w:p>
                    <w:p w14:paraId="1C98BA74" w14:textId="0909EB91" w:rsidR="007067C8" w:rsidRPr="00D905BC" w:rsidRDefault="00D905BC" w:rsidP="007067C8">
                      <w:pPr>
                        <w:pStyle w:val="Liststycke"/>
                        <w:numPr>
                          <w:ilvl w:val="0"/>
                          <w:numId w:val="3"/>
                        </w:numPr>
                        <w:rPr>
                          <w:rFonts w:ascii="Arial" w:eastAsia="Times New Roman" w:hAnsi="Arial" w:cs="Arial"/>
                          <w:color w:val="282828"/>
                          <w:sz w:val="20"/>
                          <w:szCs w:val="20"/>
                          <w:lang w:val="en-US" w:eastAsia="sv-SE"/>
                        </w:rPr>
                      </w:pPr>
                      <w:r w:rsidRPr="00D905BC">
                        <w:rPr>
                          <w:rFonts w:ascii="Arial" w:eastAsia="Times New Roman" w:hAnsi="Arial" w:cs="Arial"/>
                          <w:color w:val="282828"/>
                          <w:sz w:val="20"/>
                          <w:szCs w:val="20"/>
                          <w:lang w:val="en-US" w:eastAsia="sv-SE"/>
                        </w:rPr>
                        <w:t>Description of w</w:t>
                      </w:r>
                      <w:r w:rsidR="007067C8" w:rsidRPr="00D905BC">
                        <w:rPr>
                          <w:rFonts w:ascii="Arial" w:eastAsia="Times New Roman" w:hAnsi="Arial" w:cs="Arial"/>
                          <w:color w:val="282828"/>
                          <w:sz w:val="20"/>
                          <w:szCs w:val="20"/>
                          <w:lang w:val="en-US" w:eastAsia="sv-SE"/>
                        </w:rPr>
                        <w:t>hy the proposed main host and suggested secondment host/s represent a good fit</w:t>
                      </w:r>
                    </w:p>
                    <w:p w14:paraId="2A35AE83" w14:textId="77777777" w:rsidR="007067C8" w:rsidRPr="001D5B97" w:rsidRDefault="007067C8" w:rsidP="007067C8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51366">
        <w:rPr>
          <w:rFonts w:asciiTheme="majorHAnsi" w:hAnsiTheme="majorHAnsi" w:cstheme="majorHAnsi"/>
          <w:color w:val="A7C947"/>
          <w:sz w:val="22"/>
          <w:szCs w:val="22"/>
          <w:lang w:val="en-US"/>
        </w:rPr>
        <w:t>__</w:t>
      </w:r>
      <w:r w:rsidR="00E51366" w:rsidRPr="00481CAB">
        <w:rPr>
          <w:rFonts w:asciiTheme="majorHAnsi" w:hAnsiTheme="majorHAnsi" w:cstheme="majorHAnsi"/>
          <w:color w:val="A7C947"/>
          <w:sz w:val="22"/>
          <w:szCs w:val="22"/>
          <w:lang w:val="en-US"/>
        </w:rPr>
        <w:t>____________</w:t>
      </w:r>
      <w:r w:rsidR="00E51366">
        <w:rPr>
          <w:rFonts w:asciiTheme="majorHAnsi" w:hAnsiTheme="majorHAnsi" w:cstheme="majorHAnsi"/>
          <w:color w:val="A7C947"/>
          <w:sz w:val="22"/>
          <w:szCs w:val="22"/>
          <w:lang w:val="en-US"/>
        </w:rPr>
        <w:t>_________________________________________</w:t>
      </w:r>
      <w:r w:rsidR="00E51366" w:rsidRPr="00481CAB">
        <w:rPr>
          <w:rFonts w:asciiTheme="majorHAnsi" w:hAnsiTheme="majorHAnsi" w:cstheme="majorHAnsi"/>
          <w:color w:val="A7C947"/>
          <w:sz w:val="22"/>
          <w:szCs w:val="22"/>
          <w:lang w:val="en-US"/>
        </w:rPr>
        <w:t>_</w:t>
      </w:r>
      <w:r w:rsidR="00E51366">
        <w:rPr>
          <w:rFonts w:asciiTheme="majorHAnsi" w:hAnsiTheme="majorHAnsi" w:cstheme="majorHAnsi"/>
          <w:color w:val="A7C947"/>
          <w:sz w:val="22"/>
          <w:szCs w:val="22"/>
          <w:lang w:val="en-US"/>
        </w:rPr>
        <w:t>_________</w:t>
      </w:r>
      <w:r w:rsidR="00E51366" w:rsidRPr="00481CAB">
        <w:rPr>
          <w:rFonts w:asciiTheme="majorHAnsi" w:hAnsiTheme="majorHAnsi" w:cstheme="majorHAnsi"/>
          <w:color w:val="A7C947"/>
          <w:sz w:val="22"/>
          <w:szCs w:val="22"/>
          <w:lang w:val="en-US"/>
        </w:rPr>
        <w:t>_</w:t>
      </w:r>
      <w:r w:rsidR="00E51366">
        <w:rPr>
          <w:rFonts w:asciiTheme="majorHAnsi" w:hAnsiTheme="majorHAnsi" w:cstheme="majorHAnsi"/>
          <w:color w:val="A7C947"/>
          <w:sz w:val="22"/>
          <w:szCs w:val="22"/>
          <w:lang w:val="en-US"/>
        </w:rPr>
        <w:t>_____________</w:t>
      </w:r>
    </w:p>
    <w:p w14:paraId="0BC9B910" w14:textId="362BBC87" w:rsidR="00DC62D2" w:rsidRPr="00DF74D0" w:rsidRDefault="000B3261" w:rsidP="00DC62D2">
      <w:pPr>
        <w:rPr>
          <w:rFonts w:asciiTheme="majorHAnsi" w:hAnsiTheme="majorHAnsi" w:cstheme="majorHAnsi"/>
          <w:color w:val="A7C947"/>
          <w:sz w:val="22"/>
          <w:szCs w:val="22"/>
          <w:lang w:val="en-US"/>
        </w:rPr>
      </w:pPr>
      <w:r w:rsidRPr="00DF74D0">
        <w:rPr>
          <w:rFonts w:ascii="Arial" w:hAnsi="Arial" w:cs="Arial"/>
          <w:b/>
          <w:noProof/>
          <w:color w:val="A7C947"/>
          <w:lang w:val="en-US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4BB3774" wp14:editId="75B6425E">
                <wp:simplePos x="0" y="0"/>
                <wp:positionH relativeFrom="margin">
                  <wp:posOffset>-38099</wp:posOffset>
                </wp:positionH>
                <wp:positionV relativeFrom="paragraph">
                  <wp:posOffset>-438150</wp:posOffset>
                </wp:positionV>
                <wp:extent cx="4895850" cy="581025"/>
                <wp:effectExtent l="0" t="0" r="6350" b="3175"/>
                <wp:wrapNone/>
                <wp:docPr id="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585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7009EF" w14:textId="34A3D82B" w:rsidR="00DC62D2" w:rsidRPr="00C24394" w:rsidRDefault="00BF7495" w:rsidP="00DC62D2">
                            <w:pPr>
                              <w:spacing w:before="100" w:beforeAutospacing="1" w:after="100" w:afterAutospacing="1" w:line="240" w:lineRule="auto"/>
                              <w:rPr>
                                <w:rFonts w:ascii="Arial" w:hAnsi="Arial" w:cs="Arial"/>
                                <w:b/>
                                <w:color w:val="282828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282828"/>
                                <w:lang w:val="en-US"/>
                              </w:rPr>
                              <w:t>Proposal a</w:t>
                            </w:r>
                            <w:r w:rsidR="00DC62D2" w:rsidRPr="00C24394">
                              <w:rPr>
                                <w:rFonts w:ascii="Arial" w:hAnsi="Arial" w:cs="Arial"/>
                                <w:b/>
                                <w:color w:val="282828"/>
                                <w:lang w:val="en-US"/>
                              </w:rPr>
                              <w:t>bstract</w:t>
                            </w:r>
                            <w:r w:rsidR="00DC62D2">
                              <w:rPr>
                                <w:rFonts w:ascii="Arial" w:hAnsi="Arial" w:cs="Arial"/>
                                <w:b/>
                                <w:color w:val="282828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DC62D2">
                              <w:rPr>
                                <w:rFonts w:ascii="Arial" w:hAnsi="Arial" w:cs="Arial"/>
                                <w:b/>
                                <w:color w:val="282828"/>
                                <w:sz w:val="22"/>
                                <w:szCs w:val="22"/>
                                <w:lang w:val="en-US"/>
                              </w:rPr>
                              <w:br/>
                            </w:r>
                            <w:r w:rsidR="00DC62D2" w:rsidRPr="00C24394">
                              <w:rPr>
                                <w:rFonts w:ascii="Arial" w:hAnsi="Arial" w:cs="Arial"/>
                                <w:b/>
                                <w:color w:val="282828"/>
                                <w:sz w:val="20"/>
                                <w:szCs w:val="20"/>
                                <w:lang w:val="en-US"/>
                              </w:rPr>
                              <w:t>(</w:t>
                            </w:r>
                            <w:r w:rsidR="000B3261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A</w:t>
                            </w:r>
                            <w:r w:rsidR="000B3261" w:rsidRPr="007B1D23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ll text, tables, figures, must fit within the </w:t>
                            </w:r>
                            <w:r w:rsidR="000B3261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text box</w:t>
                            </w:r>
                            <w:r w:rsidR="000B3261">
                              <w:rPr>
                                <w:rFonts w:ascii="Arial" w:hAnsi="Arial" w:cs="Arial"/>
                                <w:b/>
                                <w:color w:val="282828"/>
                                <w:sz w:val="20"/>
                                <w:szCs w:val="20"/>
                                <w:lang w:val="en-US"/>
                              </w:rPr>
                              <w:t>. M</w:t>
                            </w:r>
                            <w:r w:rsidR="00B37C8C">
                              <w:rPr>
                                <w:rFonts w:ascii="Arial" w:hAnsi="Arial" w:cs="Arial"/>
                                <w:b/>
                                <w:color w:val="282828"/>
                                <w:sz w:val="20"/>
                                <w:szCs w:val="20"/>
                                <w:lang w:val="en-US"/>
                              </w:rPr>
                              <w:t xml:space="preserve">ax. </w:t>
                            </w:r>
                            <w:r w:rsidR="00DC62D2" w:rsidRPr="00C24394">
                              <w:rPr>
                                <w:rFonts w:ascii="Arial" w:hAnsi="Arial" w:cs="Arial"/>
                                <w:b/>
                                <w:color w:val="282828"/>
                                <w:sz w:val="20"/>
                                <w:szCs w:val="20"/>
                                <w:lang w:val="en-US"/>
                              </w:rPr>
                              <w:t>1/2 page</w:t>
                            </w:r>
                            <w:r w:rsidR="00B37C8C">
                              <w:rPr>
                                <w:rFonts w:ascii="Arial" w:hAnsi="Arial" w:cs="Arial"/>
                                <w:b/>
                                <w:color w:val="282828"/>
                                <w:sz w:val="20"/>
                                <w:szCs w:val="20"/>
                                <w:lang w:val="en-US"/>
                              </w:rPr>
                              <w:t>/300 words</w:t>
                            </w:r>
                            <w:r w:rsidR="00DC62D2" w:rsidRPr="00C24394">
                              <w:rPr>
                                <w:rFonts w:ascii="Arial" w:hAnsi="Arial" w:cs="Arial"/>
                                <w:b/>
                                <w:color w:val="282828"/>
                                <w:sz w:val="20"/>
                                <w:szCs w:val="20"/>
                                <w:lang w:val="en-US"/>
                              </w:rPr>
                              <w:t>,</w:t>
                            </w:r>
                            <w:r w:rsidR="00DC62D2">
                              <w:rPr>
                                <w:rFonts w:ascii="Arial" w:hAnsi="Arial" w:cs="Arial"/>
                                <w:b/>
                                <w:color w:val="282828"/>
                                <w:lang w:val="en-US"/>
                              </w:rPr>
                              <w:t xml:space="preserve"> </w:t>
                            </w:r>
                            <w:r w:rsidR="00DC62D2" w:rsidRPr="001317E1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font Arial, size 11</w:t>
                            </w:r>
                            <w:r w:rsidR="00B37C8C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, single spacing</w:t>
                            </w:r>
                            <w:r w:rsidR="00DC62D2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) </w:t>
                            </w:r>
                          </w:p>
                          <w:p w14:paraId="6139D2BD" w14:textId="77777777" w:rsidR="00DC62D2" w:rsidRPr="008F1426" w:rsidRDefault="00DC62D2" w:rsidP="00DC62D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BB3774" id="_x0000_s1028" type="#_x0000_t202" style="position:absolute;margin-left:-3pt;margin-top:-34.5pt;width:385.5pt;height:45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" stroked="f">
                <v:textbox>
                  <w:txbxContent>
                    <w:p w14:paraId="2C7009EF" w14:textId="34A3D82B" w:rsidR="00DC62D2" w:rsidRPr="00C24394" w:rsidRDefault="00BF7495" w:rsidP="00DC62D2">
                      <w:pPr>
                        <w:spacing w:before="100" w:beforeAutospacing="1" w:after="100" w:afterAutospacing="1" w:line="240" w:lineRule="auto"/>
                        <w:rPr>
                          <w:rFonts w:ascii="Arial" w:hAnsi="Arial" w:cs="Arial"/>
                          <w:b/>
                          <w:color w:val="282828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282828"/>
                          <w:lang w:val="en-US"/>
                        </w:rPr>
                        <w:t>Proposal a</w:t>
                      </w:r>
                      <w:r w:rsidR="00DC62D2" w:rsidRPr="00C24394">
                        <w:rPr>
                          <w:rFonts w:ascii="Arial" w:hAnsi="Arial" w:cs="Arial"/>
                          <w:b/>
                          <w:color w:val="282828"/>
                          <w:lang w:val="en-US"/>
                        </w:rPr>
                        <w:t>bstract</w:t>
                      </w:r>
                      <w:r w:rsidR="00DC62D2">
                        <w:rPr>
                          <w:rFonts w:ascii="Arial" w:hAnsi="Arial" w:cs="Arial"/>
                          <w:b/>
                          <w:color w:val="282828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="00DC62D2">
                        <w:rPr>
                          <w:rFonts w:ascii="Arial" w:hAnsi="Arial" w:cs="Arial"/>
                          <w:b/>
                          <w:color w:val="282828"/>
                          <w:sz w:val="22"/>
                          <w:szCs w:val="22"/>
                          <w:lang w:val="en-US"/>
                        </w:rPr>
                        <w:br/>
                      </w:r>
                      <w:r w:rsidR="00DC62D2" w:rsidRPr="00C24394">
                        <w:rPr>
                          <w:rFonts w:ascii="Arial" w:hAnsi="Arial" w:cs="Arial"/>
                          <w:b/>
                          <w:color w:val="282828"/>
                          <w:sz w:val="20"/>
                          <w:szCs w:val="20"/>
                          <w:lang w:val="en-US"/>
                        </w:rPr>
                        <w:t>(</w:t>
                      </w:r>
                      <w:r w:rsidR="000B3261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A</w:t>
                      </w:r>
                      <w:r w:rsidR="000B3261" w:rsidRPr="007B1D23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ll text, tables, figures, must fit within the </w:t>
                      </w:r>
                      <w:r w:rsidR="000B3261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text box</w:t>
                      </w:r>
                      <w:r w:rsidR="000B3261">
                        <w:rPr>
                          <w:rFonts w:ascii="Arial" w:hAnsi="Arial" w:cs="Arial"/>
                          <w:b/>
                          <w:color w:val="282828"/>
                          <w:sz w:val="20"/>
                          <w:szCs w:val="20"/>
                          <w:lang w:val="en-US"/>
                        </w:rPr>
                        <w:t>. M</w:t>
                      </w:r>
                      <w:r w:rsidR="00B37C8C">
                        <w:rPr>
                          <w:rFonts w:ascii="Arial" w:hAnsi="Arial" w:cs="Arial"/>
                          <w:b/>
                          <w:color w:val="282828"/>
                          <w:sz w:val="20"/>
                          <w:szCs w:val="20"/>
                          <w:lang w:val="en-US"/>
                        </w:rPr>
                        <w:t xml:space="preserve">ax. </w:t>
                      </w:r>
                      <w:r w:rsidR="00DC62D2" w:rsidRPr="00C24394">
                        <w:rPr>
                          <w:rFonts w:ascii="Arial" w:hAnsi="Arial" w:cs="Arial"/>
                          <w:b/>
                          <w:color w:val="282828"/>
                          <w:sz w:val="20"/>
                          <w:szCs w:val="20"/>
                          <w:lang w:val="en-US"/>
                        </w:rPr>
                        <w:t>1/2 page</w:t>
                      </w:r>
                      <w:r w:rsidR="00B37C8C">
                        <w:rPr>
                          <w:rFonts w:ascii="Arial" w:hAnsi="Arial" w:cs="Arial"/>
                          <w:b/>
                          <w:color w:val="282828"/>
                          <w:sz w:val="20"/>
                          <w:szCs w:val="20"/>
                          <w:lang w:val="en-US"/>
                        </w:rPr>
                        <w:t>/300 words</w:t>
                      </w:r>
                      <w:r w:rsidR="00DC62D2" w:rsidRPr="00C24394">
                        <w:rPr>
                          <w:rFonts w:ascii="Arial" w:hAnsi="Arial" w:cs="Arial"/>
                          <w:b/>
                          <w:color w:val="282828"/>
                          <w:sz w:val="20"/>
                          <w:szCs w:val="20"/>
                          <w:lang w:val="en-US"/>
                        </w:rPr>
                        <w:t>,</w:t>
                      </w:r>
                      <w:r w:rsidR="00DC62D2">
                        <w:rPr>
                          <w:rFonts w:ascii="Arial" w:hAnsi="Arial" w:cs="Arial"/>
                          <w:b/>
                          <w:color w:val="282828"/>
                          <w:lang w:val="en-US"/>
                        </w:rPr>
                        <w:t xml:space="preserve"> </w:t>
                      </w:r>
                      <w:r w:rsidR="00DC62D2" w:rsidRPr="001317E1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font Arial, size 11</w:t>
                      </w:r>
                      <w:r w:rsidR="00B37C8C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, single spacing</w:t>
                      </w:r>
                      <w:r w:rsidR="00DC62D2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) </w:t>
                      </w:r>
                    </w:p>
                    <w:p w14:paraId="6139D2BD" w14:textId="77777777" w:rsidR="00DC62D2" w:rsidRPr="008F1426" w:rsidRDefault="00DC62D2" w:rsidP="00DC62D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C62D2">
        <w:rPr>
          <w:rFonts w:ascii="Arial" w:hAnsi="Arial" w:cs="Arial"/>
          <w:noProof/>
          <w:sz w:val="20"/>
          <w:szCs w:val="20"/>
          <w:lang w:val="en-US"/>
        </w:rPr>
        <w:drawing>
          <wp:anchor distT="0" distB="0" distL="114300" distR="114300" simplePos="0" relativeHeight="251670528" behindDoc="0" locked="0" layoutInCell="1" allowOverlap="1" wp14:anchorId="5823C544" wp14:editId="0C727C66">
            <wp:simplePos x="0" y="0"/>
            <wp:positionH relativeFrom="margin">
              <wp:posOffset>5042912</wp:posOffset>
            </wp:positionH>
            <wp:positionV relativeFrom="paragraph">
              <wp:posOffset>-229547</wp:posOffset>
            </wp:positionV>
            <wp:extent cx="1051409" cy="228600"/>
            <wp:effectExtent l="0" t="0" r="0" b="0"/>
            <wp:wrapNone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1409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C62D2" w:rsidRPr="00C24394">
        <w:rPr>
          <w:rFonts w:ascii="Arial" w:hAnsi="Arial" w:cs="Arial"/>
          <w:noProof/>
          <w:sz w:val="20"/>
          <w:szCs w:val="20"/>
          <w:lang w:val="en-US"/>
        </w:rPr>
        <mc:AlternateContent>
          <mc:Choice Requires="wps">
            <w:drawing>
              <wp:anchor distT="45720" distB="45720" distL="114300" distR="114300" simplePos="0" relativeHeight="251671552" behindDoc="0" locked="1" layoutInCell="1" allowOverlap="0" wp14:anchorId="1894B7DA" wp14:editId="02CF1A83">
                <wp:simplePos x="0" y="0"/>
                <wp:positionH relativeFrom="margin">
                  <wp:align>right</wp:align>
                </wp:positionH>
                <wp:positionV relativeFrom="page">
                  <wp:posOffset>1285240</wp:posOffset>
                </wp:positionV>
                <wp:extent cx="6174000" cy="5158800"/>
                <wp:effectExtent l="0" t="0" r="17780" b="22860"/>
                <wp:wrapSquare wrapText="bothSides"/>
                <wp:docPr id="7" name="Textrut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174000" cy="515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EC918E" w14:textId="77777777" w:rsidR="00DC62D2" w:rsidRPr="00F316E2" w:rsidRDefault="00DC62D2" w:rsidP="00DC62D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4B7DA" id="_x0000_s1029" type="#_x0000_t202" style="position:absolute;margin-left:434.95pt;margin-top:101.2pt;width:486.15pt;height:406.2pt;z-index:2516715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" o:allowoverlap="f">
                <o:lock v:ext="edit" aspectratio="t"/>
                <v:textbox>
                  <w:txbxContent>
                    <w:p w14:paraId="4DEC918E" w14:textId="77777777" w:rsidR="00DC62D2" w:rsidRPr="00F316E2" w:rsidRDefault="00DC62D2" w:rsidP="00DC62D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 anchorx="margin" anchory="page"/>
                <w10:anchorlock/>
              </v:shape>
            </w:pict>
          </mc:Fallback>
        </mc:AlternateContent>
      </w:r>
      <w:r w:rsidR="00DC62D2" w:rsidRPr="00DF74D0">
        <w:rPr>
          <w:rFonts w:asciiTheme="majorHAnsi" w:hAnsiTheme="majorHAnsi" w:cstheme="majorHAnsi"/>
          <w:color w:val="A7C947"/>
          <w:sz w:val="22"/>
          <w:szCs w:val="22"/>
          <w:lang w:val="en-US"/>
        </w:rPr>
        <w:t>_____________________________________________________________________________</w:t>
      </w:r>
      <w:r w:rsidR="00E51366">
        <w:rPr>
          <w:rFonts w:asciiTheme="majorHAnsi" w:hAnsiTheme="majorHAnsi" w:cstheme="majorHAnsi"/>
          <w:color w:val="A7C947"/>
          <w:sz w:val="22"/>
          <w:szCs w:val="22"/>
          <w:lang w:val="en-US"/>
        </w:rPr>
        <w:t>_</w:t>
      </w:r>
      <w:r w:rsidR="00DC62D2" w:rsidRPr="00DF74D0">
        <w:rPr>
          <w:rFonts w:asciiTheme="majorHAnsi" w:hAnsiTheme="majorHAnsi" w:cstheme="majorHAnsi"/>
          <w:color w:val="A7C947"/>
          <w:sz w:val="22"/>
          <w:szCs w:val="22"/>
          <w:lang w:val="en-US"/>
        </w:rPr>
        <w:t>_</w:t>
      </w:r>
    </w:p>
    <w:p w14:paraId="54CD43CC" w14:textId="3DBBF0C0" w:rsidR="00DC62D2" w:rsidRDefault="00DC62D2" w:rsidP="00DC62D2">
      <w:pPr>
        <w:rPr>
          <w:rFonts w:ascii="Arial" w:hAnsi="Arial" w:cs="Arial"/>
          <w:sz w:val="20"/>
          <w:szCs w:val="20"/>
          <w:lang w:val="en-US"/>
        </w:rPr>
      </w:pPr>
    </w:p>
    <w:p w14:paraId="5C31A262" w14:textId="772F5F51" w:rsidR="00DC62D2" w:rsidRDefault="00DC62D2" w:rsidP="00DC62D2">
      <w:pPr>
        <w:rPr>
          <w:rFonts w:ascii="Arial" w:hAnsi="Arial" w:cs="Arial"/>
          <w:sz w:val="20"/>
          <w:szCs w:val="20"/>
          <w:lang w:val="en-US"/>
        </w:rPr>
      </w:pPr>
    </w:p>
    <w:p w14:paraId="6F689ED5" w14:textId="1BA24DB0" w:rsidR="00DC62D2" w:rsidRDefault="00DC62D2" w:rsidP="00DC62D2">
      <w:pPr>
        <w:rPr>
          <w:rFonts w:ascii="Arial" w:hAnsi="Arial" w:cs="Arial"/>
          <w:sz w:val="20"/>
          <w:szCs w:val="20"/>
          <w:lang w:val="en-US"/>
        </w:rPr>
      </w:pPr>
    </w:p>
    <w:p w14:paraId="3C8B199A" w14:textId="3F61F96B" w:rsidR="00DC62D2" w:rsidRDefault="00DC62D2" w:rsidP="00DC62D2">
      <w:pPr>
        <w:rPr>
          <w:rFonts w:ascii="Arial" w:hAnsi="Arial" w:cs="Arial"/>
          <w:sz w:val="20"/>
          <w:szCs w:val="20"/>
          <w:lang w:val="en-US"/>
        </w:rPr>
      </w:pPr>
    </w:p>
    <w:p w14:paraId="2CAA5ADC" w14:textId="1E6C6D5C" w:rsidR="00DC62D2" w:rsidRDefault="00DC62D2" w:rsidP="00DC62D2">
      <w:pPr>
        <w:rPr>
          <w:rFonts w:ascii="Arial" w:hAnsi="Arial" w:cs="Arial"/>
          <w:sz w:val="20"/>
          <w:szCs w:val="20"/>
          <w:lang w:val="en-US"/>
        </w:rPr>
      </w:pPr>
    </w:p>
    <w:p w14:paraId="40AC282E" w14:textId="278E4AAC" w:rsidR="00DC62D2" w:rsidRDefault="00DC62D2" w:rsidP="00DC62D2">
      <w:pPr>
        <w:rPr>
          <w:rFonts w:ascii="Arial" w:hAnsi="Arial" w:cs="Arial"/>
          <w:sz w:val="20"/>
          <w:szCs w:val="20"/>
          <w:lang w:val="en-US"/>
        </w:rPr>
      </w:pPr>
    </w:p>
    <w:p w14:paraId="18D379C9" w14:textId="03F3CA92" w:rsidR="00DC62D2" w:rsidRDefault="00DC62D2" w:rsidP="00DC62D2">
      <w:pPr>
        <w:rPr>
          <w:rFonts w:ascii="Arial" w:hAnsi="Arial" w:cs="Arial"/>
          <w:sz w:val="20"/>
          <w:szCs w:val="20"/>
          <w:lang w:val="en-US"/>
        </w:rPr>
      </w:pPr>
    </w:p>
    <w:p w14:paraId="3AAEFF82" w14:textId="668CE81B" w:rsidR="00DC62D2" w:rsidRDefault="00DC62D2" w:rsidP="00DC62D2">
      <w:pPr>
        <w:rPr>
          <w:rFonts w:ascii="Arial" w:hAnsi="Arial" w:cs="Arial"/>
          <w:sz w:val="20"/>
          <w:szCs w:val="20"/>
          <w:lang w:val="en-US"/>
        </w:rPr>
      </w:pPr>
    </w:p>
    <w:p w14:paraId="46B13165" w14:textId="16C0C483" w:rsidR="00DC62D2" w:rsidRDefault="00DC62D2" w:rsidP="00DC62D2">
      <w:pPr>
        <w:rPr>
          <w:rFonts w:ascii="Arial" w:hAnsi="Arial" w:cs="Arial"/>
          <w:sz w:val="20"/>
          <w:szCs w:val="20"/>
          <w:lang w:val="en-US"/>
        </w:rPr>
      </w:pPr>
    </w:p>
    <w:p w14:paraId="7C3FA0BD" w14:textId="300679FB" w:rsidR="00DC62D2" w:rsidRDefault="00DC62D2" w:rsidP="00DC62D2">
      <w:pPr>
        <w:rPr>
          <w:rFonts w:ascii="Arial" w:hAnsi="Arial" w:cs="Arial"/>
          <w:sz w:val="20"/>
          <w:szCs w:val="20"/>
          <w:lang w:val="en-US"/>
        </w:rPr>
      </w:pPr>
    </w:p>
    <w:p w14:paraId="03826DD3" w14:textId="77777777" w:rsidR="00DC62D2" w:rsidRDefault="00DC62D2" w:rsidP="00DC62D2">
      <w:pPr>
        <w:rPr>
          <w:rFonts w:ascii="Arial" w:hAnsi="Arial" w:cs="Arial"/>
          <w:sz w:val="20"/>
          <w:szCs w:val="20"/>
          <w:lang w:val="en-US"/>
        </w:rPr>
      </w:pPr>
    </w:p>
    <w:p w14:paraId="61AED0A9" w14:textId="77777777" w:rsidR="00DC62D2" w:rsidRDefault="00DC62D2" w:rsidP="00DC62D2">
      <w:pPr>
        <w:rPr>
          <w:rFonts w:ascii="Arial" w:hAnsi="Arial" w:cs="Arial"/>
          <w:sz w:val="20"/>
          <w:szCs w:val="20"/>
          <w:lang w:val="en-US"/>
        </w:rPr>
      </w:pPr>
    </w:p>
    <w:p w14:paraId="0A87BE49" w14:textId="77777777" w:rsidR="00DC62D2" w:rsidRDefault="00DC62D2" w:rsidP="00DC62D2">
      <w:pPr>
        <w:rPr>
          <w:rFonts w:ascii="Arial" w:hAnsi="Arial" w:cs="Arial"/>
          <w:sz w:val="20"/>
          <w:szCs w:val="20"/>
          <w:lang w:val="en-US"/>
        </w:rPr>
      </w:pPr>
    </w:p>
    <w:p w14:paraId="0014B5CA" w14:textId="3635140F" w:rsidR="006E6CC0" w:rsidRPr="007B1D23" w:rsidRDefault="00BD0361" w:rsidP="006E6CC0">
      <w:pPr>
        <w:spacing w:after="0" w:line="240" w:lineRule="auto"/>
        <w:rPr>
          <w:rFonts w:ascii="Arial" w:hAnsi="Arial" w:cs="Arial"/>
          <w:sz w:val="22"/>
          <w:szCs w:val="22"/>
          <w:lang w:val="en-US"/>
        </w:rPr>
      </w:pPr>
      <w:r w:rsidRPr="001D35BF">
        <w:rPr>
          <w:rFonts w:asciiTheme="majorHAnsi" w:hAnsiTheme="majorHAnsi" w:cstheme="majorHAnsi"/>
          <w:noProof/>
          <w:color w:val="A7C947"/>
          <w:sz w:val="22"/>
          <w:szCs w:val="22"/>
          <w:lang w:val="en-US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1455AE0" wp14:editId="3C6E91D6">
                <wp:simplePos x="0" y="0"/>
                <wp:positionH relativeFrom="page">
                  <wp:posOffset>599324</wp:posOffset>
                </wp:positionH>
                <wp:positionV relativeFrom="paragraph">
                  <wp:posOffset>-406458</wp:posOffset>
                </wp:positionV>
                <wp:extent cx="5199530" cy="457200"/>
                <wp:effectExtent l="0" t="0" r="0" b="0"/>
                <wp:wrapNone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953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C1E76" w14:textId="4A2BBA1B" w:rsidR="001317E1" w:rsidRPr="001317E1" w:rsidRDefault="00AB0F4D" w:rsidP="00A86A39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059AF">
                              <w:rPr>
                                <w:rFonts w:asciiTheme="majorHAnsi" w:hAnsiTheme="majorHAnsi" w:cstheme="majorHAnsi"/>
                                <w:b/>
                                <w:lang w:val="en-US"/>
                              </w:rPr>
                              <w:t>P</w:t>
                            </w:r>
                            <w:r w:rsidR="001A4230" w:rsidRPr="006059AF">
                              <w:rPr>
                                <w:rFonts w:asciiTheme="majorHAnsi" w:hAnsiTheme="majorHAnsi" w:cstheme="majorHAnsi"/>
                                <w:b/>
                                <w:lang w:val="en-US"/>
                              </w:rPr>
                              <w:t xml:space="preserve">roject </w:t>
                            </w:r>
                            <w:r w:rsidR="001317E1" w:rsidRPr="006059AF">
                              <w:rPr>
                                <w:rFonts w:asciiTheme="majorHAnsi" w:hAnsiTheme="majorHAnsi" w:cstheme="majorHAnsi"/>
                                <w:b/>
                                <w:lang w:val="en-US"/>
                              </w:rPr>
                              <w:t>proposal</w:t>
                            </w:r>
                            <w:r w:rsidR="001317E1" w:rsidRPr="006059A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1317E1" w:rsidRPr="006059AF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  <w:lang w:val="en-US"/>
                              </w:rPr>
                              <w:t>(</w:t>
                            </w:r>
                            <w:bookmarkStart w:id="0" w:name="_Hlk181886683"/>
                            <w:r w:rsidR="000B3261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  <w:lang w:val="en-US"/>
                              </w:rPr>
                              <w:t>F</w:t>
                            </w:r>
                            <w:r w:rsidR="001317E1" w:rsidRPr="006059A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ont Arial,</w:t>
                            </w:r>
                            <w:r w:rsidR="00BD0361" w:rsidRPr="006059A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 size 11</w:t>
                            </w:r>
                            <w:r w:rsidR="00B37C8C" w:rsidRPr="006059A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, single spacing</w:t>
                            </w:r>
                            <w:r w:rsidR="001317E1" w:rsidRPr="006059AF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  <w:bookmarkEnd w:id="0"/>
                            <w:r w:rsidR="001317E1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  <w:lang w:val="en-US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455AE0" id="_x0000_s1030" type="#_x0000_t202" style="position:absolute;margin-left:47.2pt;margin-top:-32pt;width:409.4pt;height:3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" stroked="f">
                <v:textbox>
                  <w:txbxContent>
                    <w:p w14:paraId="0B8C1E76" w14:textId="4A2BBA1B" w:rsidR="001317E1" w:rsidRPr="001317E1" w:rsidRDefault="00AB0F4D" w:rsidP="00A86A39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6059AF">
                        <w:rPr>
                          <w:rFonts w:asciiTheme="majorHAnsi" w:hAnsiTheme="majorHAnsi" w:cstheme="majorHAnsi"/>
                          <w:b/>
                          <w:lang w:val="en-US"/>
                        </w:rPr>
                        <w:t>P</w:t>
                      </w:r>
                      <w:r w:rsidR="001A4230" w:rsidRPr="006059AF">
                        <w:rPr>
                          <w:rFonts w:asciiTheme="majorHAnsi" w:hAnsiTheme="majorHAnsi" w:cstheme="majorHAnsi"/>
                          <w:b/>
                          <w:lang w:val="en-US"/>
                        </w:rPr>
                        <w:t xml:space="preserve">roject </w:t>
                      </w:r>
                      <w:r w:rsidR="001317E1" w:rsidRPr="006059AF">
                        <w:rPr>
                          <w:rFonts w:asciiTheme="majorHAnsi" w:hAnsiTheme="majorHAnsi" w:cstheme="majorHAnsi"/>
                          <w:b/>
                          <w:lang w:val="en-US"/>
                        </w:rPr>
                        <w:t>proposal</w:t>
                      </w:r>
                      <w:r w:rsidR="001317E1" w:rsidRPr="006059AF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1317E1" w:rsidRPr="006059AF"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  <w:lang w:val="en-US"/>
                        </w:rPr>
                        <w:t>(</w:t>
                      </w:r>
                      <w:bookmarkStart w:id="3" w:name="_Hlk181886683"/>
                      <w:r w:rsidR="000B3261"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  <w:lang w:val="en-US"/>
                        </w:rPr>
                        <w:t>F</w:t>
                      </w:r>
                      <w:r w:rsidR="001317E1" w:rsidRPr="006059AF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ont Arial,</w:t>
                      </w:r>
                      <w:r w:rsidR="00BD0361" w:rsidRPr="006059AF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 size 11</w:t>
                      </w:r>
                      <w:r w:rsidR="00B37C8C" w:rsidRPr="006059AF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, single spacing</w:t>
                      </w:r>
                      <w:r w:rsidR="001317E1" w:rsidRPr="006059AF"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  <w:lang w:val="en-US"/>
                        </w:rPr>
                        <w:t>)</w:t>
                      </w:r>
                      <w:bookmarkEnd w:id="3"/>
                      <w:r w:rsidR="001317E1"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  <w:lang w:val="en-US"/>
                        </w:rPr>
                        <w:br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51366" w:rsidRPr="001D35BF">
        <w:rPr>
          <w:rFonts w:ascii="Arial" w:hAnsi="Arial" w:cs="Arial"/>
          <w:noProof/>
          <w:color w:val="A7C947"/>
          <w:sz w:val="20"/>
          <w:szCs w:val="20"/>
          <w:lang w:val="en-US"/>
        </w:rPr>
        <w:drawing>
          <wp:anchor distT="0" distB="0" distL="114300" distR="114300" simplePos="0" relativeHeight="251663360" behindDoc="0" locked="0" layoutInCell="1" allowOverlap="1" wp14:anchorId="36E4DA87" wp14:editId="52C7DAE3">
            <wp:simplePos x="0" y="0"/>
            <wp:positionH relativeFrom="margin">
              <wp:posOffset>5001182</wp:posOffset>
            </wp:positionH>
            <wp:positionV relativeFrom="paragraph">
              <wp:posOffset>-287062</wp:posOffset>
            </wp:positionV>
            <wp:extent cx="1051409" cy="228600"/>
            <wp:effectExtent l="0" t="0" r="0" b="0"/>
            <wp:wrapNone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1409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E6CC0" w:rsidRPr="00481CAB">
        <w:rPr>
          <w:rFonts w:asciiTheme="majorHAnsi" w:hAnsiTheme="majorHAnsi" w:cstheme="majorHAnsi"/>
          <w:color w:val="A7C947"/>
          <w:sz w:val="22"/>
          <w:szCs w:val="22"/>
          <w:lang w:val="en-US"/>
        </w:rPr>
        <w:t>_____________</w:t>
      </w:r>
      <w:r w:rsidR="006E6CC0">
        <w:rPr>
          <w:rFonts w:asciiTheme="majorHAnsi" w:hAnsiTheme="majorHAnsi" w:cstheme="majorHAnsi"/>
          <w:color w:val="A7C947"/>
          <w:sz w:val="22"/>
          <w:szCs w:val="22"/>
          <w:lang w:val="en-US"/>
        </w:rPr>
        <w:t>_________________________________________</w:t>
      </w:r>
      <w:r w:rsidR="006E6CC0" w:rsidRPr="00481CAB">
        <w:rPr>
          <w:rFonts w:asciiTheme="majorHAnsi" w:hAnsiTheme="majorHAnsi" w:cstheme="majorHAnsi"/>
          <w:color w:val="A7C947"/>
          <w:sz w:val="22"/>
          <w:szCs w:val="22"/>
          <w:lang w:val="en-US"/>
        </w:rPr>
        <w:t>_</w:t>
      </w:r>
      <w:r w:rsidR="006E6CC0">
        <w:rPr>
          <w:rFonts w:asciiTheme="majorHAnsi" w:hAnsiTheme="majorHAnsi" w:cstheme="majorHAnsi"/>
          <w:color w:val="A7C947"/>
          <w:sz w:val="22"/>
          <w:szCs w:val="22"/>
          <w:lang w:val="en-US"/>
        </w:rPr>
        <w:t>_________</w:t>
      </w:r>
      <w:r w:rsidR="006E6CC0" w:rsidRPr="00481CAB">
        <w:rPr>
          <w:rFonts w:asciiTheme="majorHAnsi" w:hAnsiTheme="majorHAnsi" w:cstheme="majorHAnsi"/>
          <w:color w:val="A7C947"/>
          <w:sz w:val="22"/>
          <w:szCs w:val="22"/>
          <w:lang w:val="en-US"/>
        </w:rPr>
        <w:t>_</w:t>
      </w:r>
      <w:r w:rsidR="006E6CC0">
        <w:rPr>
          <w:rFonts w:asciiTheme="majorHAnsi" w:hAnsiTheme="majorHAnsi" w:cstheme="majorHAnsi"/>
          <w:color w:val="A7C947"/>
          <w:sz w:val="22"/>
          <w:szCs w:val="22"/>
          <w:lang w:val="en-US"/>
        </w:rPr>
        <w:t>_____________</w:t>
      </w:r>
    </w:p>
    <w:p w14:paraId="358EACAC" w14:textId="35805652" w:rsidR="006E6CC0" w:rsidRDefault="006E6CC0" w:rsidP="006E6CC0">
      <w:pPr>
        <w:rPr>
          <w:rFonts w:asciiTheme="majorHAnsi" w:hAnsiTheme="majorHAnsi" w:cstheme="majorHAnsi"/>
          <w:sz w:val="22"/>
          <w:szCs w:val="22"/>
          <w:lang w:val="en-US"/>
        </w:rPr>
      </w:pPr>
      <w:r>
        <w:rPr>
          <w:rFonts w:asciiTheme="majorHAnsi" w:hAnsiTheme="majorHAnsi" w:cstheme="majorHAnsi"/>
          <w:sz w:val="22"/>
          <w:szCs w:val="22"/>
          <w:lang w:val="en-US"/>
        </w:rPr>
        <w:br/>
      </w:r>
      <w:r w:rsidRPr="00D2591A">
        <w:rPr>
          <w:rFonts w:asciiTheme="majorHAnsi" w:hAnsiTheme="majorHAnsi" w:cstheme="majorHAnsi"/>
          <w:sz w:val="22"/>
          <w:szCs w:val="22"/>
          <w:lang w:val="en-US"/>
        </w:rPr>
        <w:t>Proposal Title: ________________________________________________________</w:t>
      </w:r>
      <w:r w:rsidR="00E51366">
        <w:rPr>
          <w:rFonts w:asciiTheme="majorHAnsi" w:hAnsiTheme="majorHAnsi" w:cstheme="majorHAnsi"/>
          <w:sz w:val="22"/>
          <w:szCs w:val="22"/>
          <w:lang w:val="en-US"/>
        </w:rPr>
        <w:t>___</w:t>
      </w:r>
      <w:r w:rsidRPr="00D2591A">
        <w:rPr>
          <w:rFonts w:asciiTheme="majorHAnsi" w:hAnsiTheme="majorHAnsi" w:cstheme="majorHAnsi"/>
          <w:sz w:val="22"/>
          <w:szCs w:val="22"/>
          <w:lang w:val="en-US"/>
        </w:rPr>
        <w:t>_</w:t>
      </w:r>
      <w:r w:rsidRPr="00D2591A">
        <w:rPr>
          <w:rFonts w:asciiTheme="majorHAnsi" w:hAnsiTheme="majorHAnsi" w:cstheme="majorHAnsi"/>
          <w:sz w:val="22"/>
          <w:szCs w:val="22"/>
          <w:lang w:val="en-US"/>
        </w:rPr>
        <w:br/>
      </w:r>
      <w:r>
        <w:rPr>
          <w:rFonts w:asciiTheme="majorHAnsi" w:hAnsiTheme="majorHAnsi" w:cstheme="majorHAnsi"/>
          <w:sz w:val="22"/>
          <w:szCs w:val="22"/>
          <w:lang w:val="en-US"/>
        </w:rPr>
        <w:br/>
        <w:t>Directed to</w:t>
      </w:r>
      <w:r w:rsidRPr="00D2591A">
        <w:rPr>
          <w:rFonts w:asciiTheme="majorHAnsi" w:hAnsiTheme="majorHAnsi" w:cstheme="majorHAnsi"/>
          <w:sz w:val="22"/>
          <w:szCs w:val="22"/>
          <w:lang w:val="en-US"/>
        </w:rPr>
        <w:t xml:space="preserve"> track (</w:t>
      </w:r>
      <w:r w:rsidRPr="00D2591A">
        <w:rPr>
          <w:rFonts w:asciiTheme="majorHAnsi" w:hAnsiTheme="majorHAnsi" w:cstheme="majorHAnsi"/>
          <w:i/>
          <w:sz w:val="22"/>
          <w:szCs w:val="22"/>
          <w:lang w:val="en-US"/>
        </w:rPr>
        <w:t>academic or entrepreneurial</w:t>
      </w:r>
      <w:r w:rsidRPr="00D2591A">
        <w:rPr>
          <w:rFonts w:asciiTheme="majorHAnsi" w:hAnsiTheme="majorHAnsi" w:cstheme="majorHAnsi"/>
          <w:sz w:val="22"/>
          <w:szCs w:val="22"/>
          <w:lang w:val="en-US"/>
        </w:rPr>
        <w:t>) __________________________________</w:t>
      </w:r>
    </w:p>
    <w:p w14:paraId="177C5425" w14:textId="29EB8740" w:rsidR="0081188A" w:rsidRDefault="0081188A" w:rsidP="006E6CC0">
      <w:pPr>
        <w:rPr>
          <w:rFonts w:asciiTheme="majorHAnsi" w:hAnsiTheme="majorHAnsi" w:cstheme="majorHAnsi"/>
          <w:sz w:val="22"/>
          <w:szCs w:val="22"/>
          <w:lang w:val="en-US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736"/>
      </w:tblGrid>
      <w:tr w:rsidR="0081188A" w:rsidRPr="0065393D" w14:paraId="71DB34F2" w14:textId="77777777" w:rsidTr="00026A7D">
        <w:tc>
          <w:tcPr>
            <w:tcW w:w="9736" w:type="dxa"/>
          </w:tcPr>
          <w:p w14:paraId="38F90739" w14:textId="77777777" w:rsidR="006C0A55" w:rsidRDefault="0081188A" w:rsidP="0081188A">
            <w:pPr>
              <w:rPr>
                <w:rFonts w:asciiTheme="majorHAnsi" w:hAnsiTheme="majorHAnsi" w:cstheme="majorHAnsi"/>
                <w:b/>
                <w:noProof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b/>
                <w:noProof/>
                <w:sz w:val="22"/>
                <w:szCs w:val="22"/>
                <w:lang w:val="en-US"/>
              </w:rPr>
              <w:t>Mandatory headlines</w:t>
            </w:r>
          </w:p>
          <w:p w14:paraId="018B1AEF" w14:textId="3D60E7CE" w:rsidR="0081188A" w:rsidRDefault="00DF5324" w:rsidP="0081188A">
            <w:pPr>
              <w:rPr>
                <w:rFonts w:asciiTheme="majorHAnsi" w:hAnsiTheme="majorHAnsi" w:cstheme="majorHAnsi"/>
                <w:b/>
                <w:noProof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b/>
                <w:noProof/>
                <w:sz w:val="22"/>
                <w:szCs w:val="22"/>
                <w:lang w:val="en-US"/>
              </w:rPr>
              <w:t xml:space="preserve">Headline </w:t>
            </w:r>
            <w:r w:rsidR="00D25EDC">
              <w:rPr>
                <w:rFonts w:asciiTheme="majorHAnsi" w:hAnsiTheme="majorHAnsi" w:cstheme="majorHAnsi"/>
                <w:b/>
                <w:noProof/>
                <w:sz w:val="22"/>
                <w:szCs w:val="22"/>
                <w:lang w:val="en-US"/>
              </w:rPr>
              <w:t xml:space="preserve">1-5 max </w:t>
            </w:r>
            <w:r w:rsidR="000B3261">
              <w:rPr>
                <w:rFonts w:asciiTheme="majorHAnsi" w:hAnsiTheme="majorHAnsi" w:cstheme="majorHAnsi"/>
                <w:b/>
                <w:noProof/>
                <w:sz w:val="22"/>
                <w:szCs w:val="22"/>
                <w:lang w:val="en-US"/>
              </w:rPr>
              <w:t>8.</w:t>
            </w:r>
            <w:r w:rsidR="00D25EDC">
              <w:rPr>
                <w:rFonts w:asciiTheme="majorHAnsi" w:hAnsiTheme="majorHAnsi" w:cstheme="majorHAnsi"/>
                <w:b/>
                <w:noProof/>
                <w:sz w:val="22"/>
                <w:szCs w:val="22"/>
                <w:lang w:val="en-US"/>
              </w:rPr>
              <w:t>5 pages.</w:t>
            </w:r>
            <w:r w:rsidR="0081188A">
              <w:rPr>
                <w:rFonts w:asciiTheme="majorHAnsi" w:hAnsiTheme="majorHAnsi" w:cstheme="majorHAnsi"/>
                <w:b/>
                <w:noProof/>
                <w:sz w:val="22"/>
                <w:szCs w:val="22"/>
                <w:lang w:val="en-US"/>
              </w:rPr>
              <w:br/>
            </w:r>
          </w:p>
          <w:p w14:paraId="2551A66A" w14:textId="26323AD2" w:rsidR="00AB0F4D" w:rsidRPr="006059AF" w:rsidRDefault="0081188A" w:rsidP="0081188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59AF">
              <w:rPr>
                <w:rFonts w:ascii="Arial" w:hAnsi="Arial" w:cs="Arial"/>
                <w:sz w:val="22"/>
                <w:szCs w:val="22"/>
                <w:lang w:val="en-US"/>
              </w:rPr>
              <w:t xml:space="preserve">Project plan </w:t>
            </w:r>
          </w:p>
          <w:p w14:paraId="3223C5B1" w14:textId="77777777" w:rsidR="00AB0F4D" w:rsidRPr="00AB0F4D" w:rsidRDefault="00AB0F4D" w:rsidP="00AB0F4D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B0F4D">
              <w:rPr>
                <w:rFonts w:ascii="Arial" w:hAnsi="Arial" w:cs="Arial"/>
                <w:sz w:val="22"/>
                <w:szCs w:val="22"/>
                <w:lang w:val="en-GB"/>
              </w:rPr>
              <w:t>Background</w:t>
            </w:r>
          </w:p>
          <w:p w14:paraId="09DC4A2C" w14:textId="77777777" w:rsidR="00AB0F4D" w:rsidRPr="00AB0F4D" w:rsidRDefault="00AB0F4D" w:rsidP="00AB0F4D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B0F4D">
              <w:rPr>
                <w:rFonts w:ascii="Arial" w:hAnsi="Arial" w:cs="Arial"/>
                <w:sz w:val="22"/>
                <w:szCs w:val="22"/>
                <w:lang w:val="en-GB"/>
              </w:rPr>
              <w:t>Main objectives</w:t>
            </w:r>
          </w:p>
          <w:p w14:paraId="0271DE95" w14:textId="77777777" w:rsidR="00AB0F4D" w:rsidRPr="00DF5324" w:rsidRDefault="00AB0F4D" w:rsidP="00AB0F4D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B0F4D">
              <w:rPr>
                <w:rFonts w:ascii="Arial" w:hAnsi="Arial" w:cs="Arial"/>
                <w:sz w:val="22"/>
                <w:szCs w:val="22"/>
                <w:lang w:val="en-GB"/>
              </w:rPr>
              <w:t xml:space="preserve">Methodology and </w:t>
            </w:r>
            <w:r w:rsidRPr="00DF5324">
              <w:rPr>
                <w:rFonts w:ascii="Arial" w:hAnsi="Arial" w:cs="Arial"/>
                <w:sz w:val="22"/>
                <w:szCs w:val="22"/>
                <w:lang w:val="en-GB"/>
              </w:rPr>
              <w:t>aims</w:t>
            </w:r>
          </w:p>
          <w:p w14:paraId="7653AA7B" w14:textId="38227932" w:rsidR="00AB0F4D" w:rsidRPr="00DF5324" w:rsidRDefault="00AB0F4D" w:rsidP="00AB0F4D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F5324">
              <w:rPr>
                <w:rFonts w:ascii="Arial" w:hAnsi="Arial" w:cs="Arial"/>
                <w:sz w:val="22"/>
                <w:szCs w:val="22"/>
                <w:lang w:val="en-GB"/>
              </w:rPr>
              <w:t>Technology/expertise needed</w:t>
            </w:r>
          </w:p>
          <w:p w14:paraId="1D9056BF" w14:textId="6381F86B" w:rsidR="006059AF" w:rsidRPr="00DF5324" w:rsidRDefault="006059AF" w:rsidP="00AB0F4D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F5324">
              <w:rPr>
                <w:rFonts w:ascii="Arial" w:hAnsi="Arial" w:cs="Arial"/>
                <w:sz w:val="22"/>
                <w:szCs w:val="22"/>
                <w:lang w:val="en-US"/>
              </w:rPr>
              <w:t>Roles for involved groups</w:t>
            </w:r>
          </w:p>
          <w:p w14:paraId="37C5C5DB" w14:textId="07BD562F" w:rsidR="0081188A" w:rsidRPr="00DF5324" w:rsidRDefault="00AB0F4D" w:rsidP="006C0A55">
            <w:pPr>
              <w:pStyle w:val="ListParagraph"/>
              <w:numPr>
                <w:ilvl w:val="1"/>
                <w:numId w:val="1"/>
              </w:numPr>
              <w:rPr>
                <w:lang w:val="en-US"/>
              </w:rPr>
            </w:pPr>
            <w:r w:rsidRPr="00DF5324">
              <w:rPr>
                <w:rFonts w:ascii="Arial" w:hAnsi="Arial" w:cs="Arial"/>
                <w:sz w:val="22"/>
                <w:szCs w:val="22"/>
                <w:lang w:val="en-US"/>
              </w:rPr>
              <w:t>Time plan</w:t>
            </w:r>
            <w:r w:rsidR="0081188A" w:rsidRPr="00DF5324">
              <w:rPr>
                <w:rFonts w:ascii="Arial" w:hAnsi="Arial" w:cs="Arial"/>
                <w:sz w:val="22"/>
                <w:szCs w:val="22"/>
                <w:lang w:val="en-US"/>
              </w:rPr>
              <w:br/>
            </w:r>
          </w:p>
          <w:p w14:paraId="39442CD0" w14:textId="0C241D1B" w:rsidR="0081188A" w:rsidRPr="006059AF" w:rsidRDefault="0081188A" w:rsidP="006C0A5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59AF">
              <w:rPr>
                <w:rFonts w:ascii="Arial" w:hAnsi="Arial" w:cs="Arial"/>
                <w:sz w:val="22"/>
                <w:szCs w:val="22"/>
                <w:lang w:val="en-US"/>
              </w:rPr>
              <w:t xml:space="preserve">Suggestion and motivation for secondment (3-6 months) at one of the PULSE partners. For the entrepreneurial track, secondment should be with one of the industrial PULSE partners. </w:t>
            </w:r>
            <w:r w:rsidRPr="006059AF">
              <w:rPr>
                <w:rFonts w:ascii="Arial" w:hAnsi="Arial" w:cs="Arial"/>
                <w:i/>
                <w:sz w:val="22"/>
                <w:szCs w:val="22"/>
                <w:lang w:val="en-US"/>
              </w:rPr>
              <w:t>(Short visits up to 4 weeks can also be suggested).</w:t>
            </w:r>
            <w:r w:rsidRPr="006059AF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  <w:p w14:paraId="2EC80715" w14:textId="77777777" w:rsidR="006C0A55" w:rsidRPr="006C0A55" w:rsidRDefault="006C0A55" w:rsidP="006C0A55">
            <w:pPr>
              <w:pStyle w:val="ListParagrap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077801A1" w14:textId="77777777" w:rsidR="0081188A" w:rsidRPr="009A70B8" w:rsidRDefault="0081188A" w:rsidP="0081188A">
            <w:pPr>
              <w:pStyle w:val="ListParagrap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85C63A3" w14:textId="32B02B14" w:rsidR="006C0A55" w:rsidRPr="006059AF" w:rsidRDefault="006C0A55" w:rsidP="006C0A5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i/>
                <w:iCs/>
                <w:sz w:val="22"/>
                <w:szCs w:val="22"/>
                <w:lang w:val="en-GB"/>
              </w:rPr>
            </w:pPr>
            <w:r w:rsidRPr="006059AF">
              <w:rPr>
                <w:rFonts w:ascii="Arial" w:hAnsi="Arial" w:cs="Arial"/>
                <w:sz w:val="22"/>
                <w:szCs w:val="22"/>
                <w:lang w:val="en-US"/>
              </w:rPr>
              <w:t xml:space="preserve">Description of interdisciplinary, intersectoral and international exchange. </w:t>
            </w:r>
          </w:p>
          <w:p w14:paraId="7B673882" w14:textId="77777777" w:rsidR="006C0A55" w:rsidRPr="006059AF" w:rsidRDefault="006C0A55" w:rsidP="006C0A55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59AF">
              <w:rPr>
                <w:rFonts w:ascii="Arial" w:hAnsi="Arial" w:cs="Arial"/>
                <w:iCs/>
                <w:sz w:val="22"/>
                <w:szCs w:val="22"/>
                <w:lang w:val="en-GB"/>
              </w:rPr>
              <w:t>Expected output and added value.</w:t>
            </w:r>
          </w:p>
          <w:p w14:paraId="41EFBA54" w14:textId="77777777" w:rsidR="006C0A55" w:rsidRPr="006059AF" w:rsidRDefault="006C0A55" w:rsidP="006C0A55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59AF">
              <w:rPr>
                <w:rFonts w:ascii="Arial" w:hAnsi="Arial" w:cs="Arial"/>
                <w:sz w:val="22"/>
                <w:szCs w:val="22"/>
                <w:lang w:val="en-US"/>
              </w:rPr>
              <w:t>Benefit for the involved labs/institutes/infrastructures/organisations.</w:t>
            </w:r>
          </w:p>
          <w:p w14:paraId="412EE916" w14:textId="77777777" w:rsidR="006C0A55" w:rsidRPr="006059AF" w:rsidRDefault="006C0A55" w:rsidP="006C0A55">
            <w:pPr>
              <w:pStyle w:val="ListParagrap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61F64897" w14:textId="025E86F2" w:rsidR="00AB0F4D" w:rsidRPr="006059AF" w:rsidRDefault="00AB0F4D" w:rsidP="006C0A5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59AF">
              <w:rPr>
                <w:rFonts w:ascii="Arial" w:hAnsi="Arial" w:cs="Arial"/>
                <w:sz w:val="22"/>
                <w:szCs w:val="22"/>
                <w:lang w:val="en-US"/>
              </w:rPr>
              <w:t>Project risks and plan for how they will be addressed</w:t>
            </w:r>
          </w:p>
          <w:p w14:paraId="66AF984F" w14:textId="77777777" w:rsidR="006C0A55" w:rsidRPr="006059AF" w:rsidRDefault="006C0A55" w:rsidP="006059A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04F1CD8F" w14:textId="77777777" w:rsidR="0081188A" w:rsidRPr="006059AF" w:rsidRDefault="00AB0F4D" w:rsidP="006059AF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6059AF">
              <w:rPr>
                <w:rFonts w:ascii="Arial" w:hAnsi="Arial" w:cs="Arial"/>
                <w:sz w:val="22"/>
                <w:szCs w:val="22"/>
                <w:lang w:val="en-US"/>
              </w:rPr>
              <w:t>Impact and future potential of project (including innovation and translational output, if relevant).</w:t>
            </w:r>
          </w:p>
          <w:p w14:paraId="3AA28949" w14:textId="77777777" w:rsidR="006059AF" w:rsidRDefault="006059AF" w:rsidP="006059AF">
            <w:pPr>
              <w:pStyle w:val="ListParagrap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  <w:p w14:paraId="398C18F5" w14:textId="77777777" w:rsidR="006059AF" w:rsidRDefault="006059AF" w:rsidP="006059AF">
            <w:pPr>
              <w:pStyle w:val="ListParagrap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  <w:p w14:paraId="5C56975D" w14:textId="77777777" w:rsidR="006059AF" w:rsidRDefault="006059AF" w:rsidP="006059AF">
            <w:pPr>
              <w:pStyle w:val="ListParagrap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  <w:p w14:paraId="0627490A" w14:textId="77777777" w:rsidR="006059AF" w:rsidRDefault="006059AF" w:rsidP="006059AF">
            <w:pPr>
              <w:pStyle w:val="ListParagrap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  <w:p w14:paraId="5801A1E8" w14:textId="77777777" w:rsidR="006059AF" w:rsidRDefault="006059AF" w:rsidP="006059AF">
            <w:pPr>
              <w:pStyle w:val="ListParagrap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  <w:p w14:paraId="7CC06A52" w14:textId="77777777" w:rsidR="006059AF" w:rsidRDefault="006059AF" w:rsidP="006059AF">
            <w:pPr>
              <w:pStyle w:val="ListParagrap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  <w:p w14:paraId="4A8AECA9" w14:textId="77777777" w:rsidR="006059AF" w:rsidRDefault="006059AF" w:rsidP="006059AF">
            <w:pPr>
              <w:pStyle w:val="ListParagrap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  <w:p w14:paraId="4D05BF13" w14:textId="77777777" w:rsidR="006059AF" w:rsidRDefault="006059AF" w:rsidP="006059AF">
            <w:pPr>
              <w:pStyle w:val="ListParagrap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  <w:p w14:paraId="7BA3F924" w14:textId="77777777" w:rsidR="006059AF" w:rsidRDefault="006059AF" w:rsidP="006059AF">
            <w:pPr>
              <w:pStyle w:val="ListParagrap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  <w:p w14:paraId="1649430B" w14:textId="77777777" w:rsidR="006059AF" w:rsidRDefault="006059AF" w:rsidP="006059AF">
            <w:pPr>
              <w:pStyle w:val="ListParagrap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  <w:p w14:paraId="245F79EE" w14:textId="77777777" w:rsidR="006059AF" w:rsidRDefault="006059AF" w:rsidP="006059AF">
            <w:pPr>
              <w:pStyle w:val="ListParagrap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  <w:p w14:paraId="0136B52D" w14:textId="77777777" w:rsidR="006059AF" w:rsidRDefault="006059AF" w:rsidP="006059AF">
            <w:pPr>
              <w:pStyle w:val="ListParagrap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  <w:p w14:paraId="3527AAE1" w14:textId="77777777" w:rsidR="006059AF" w:rsidRDefault="006059AF" w:rsidP="006059AF">
            <w:pPr>
              <w:pStyle w:val="ListParagrap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  <w:p w14:paraId="3F7233EA" w14:textId="77777777" w:rsidR="006059AF" w:rsidRDefault="006059AF" w:rsidP="006059AF">
            <w:pPr>
              <w:pStyle w:val="ListParagrap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  <w:p w14:paraId="2BC64F41" w14:textId="4DD3550A" w:rsidR="006059AF" w:rsidRDefault="006059AF" w:rsidP="006059AF">
            <w:pPr>
              <w:pStyle w:val="ListParagrap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</w:tc>
      </w:tr>
      <w:tr w:rsidR="00AB0F4D" w:rsidRPr="00BF7495" w14:paraId="1E2F0841" w14:textId="77777777" w:rsidTr="00026A7D">
        <w:tc>
          <w:tcPr>
            <w:tcW w:w="9736" w:type="dxa"/>
          </w:tcPr>
          <w:p w14:paraId="4A2274F0" w14:textId="4F8E0C17" w:rsidR="00026A7D" w:rsidRPr="00546D9A" w:rsidRDefault="00D25EDC" w:rsidP="00D25EDC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theme="majorHAnsi"/>
                <w:b/>
                <w:noProof/>
                <w:sz w:val="20"/>
                <w:szCs w:val="20"/>
                <w:lang w:val="en-US"/>
              </w:rPr>
            </w:pPr>
            <w:r w:rsidRPr="00DF5324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 xml:space="preserve">How will gender and diversity dimensions be considered and integrated? </w:t>
            </w:r>
            <w:r w:rsidRPr="00546D9A">
              <w:rPr>
                <w:rFonts w:ascii="Arial" w:hAnsi="Arial" w:cs="Arial"/>
                <w:sz w:val="20"/>
                <w:szCs w:val="20"/>
                <w:lang w:val="en-US"/>
              </w:rPr>
              <w:t>(</w:t>
            </w:r>
            <w:r w:rsidRPr="00546D9A">
              <w:rPr>
                <w:rFonts w:ascii="Arial" w:hAnsi="Arial" w:cs="Arial"/>
                <w:b/>
                <w:color w:val="282828"/>
                <w:sz w:val="20"/>
                <w:szCs w:val="20"/>
                <w:lang w:val="en-US"/>
              </w:rPr>
              <w:t>max. 1/2 page/300 words</w:t>
            </w:r>
            <w:r w:rsidRPr="00546D9A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  <w:p w14:paraId="387C66E9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5AF68E76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65DA2962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2E4DC552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6EB45943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53D2C5B2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3C2B2E99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3694D4A4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6CB50DE1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1DC6B0C2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0E4F9A86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390BB728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32D05D89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2289DEA4" w14:textId="77777777" w:rsidR="00AB0F4D" w:rsidRPr="00026A7D" w:rsidRDefault="00D25EDC" w:rsidP="00026A7D">
            <w:pPr>
              <w:rPr>
                <w:rFonts w:asciiTheme="majorHAnsi" w:hAnsiTheme="majorHAnsi" w:cstheme="majorHAnsi"/>
                <w:b/>
                <w:noProof/>
                <w:sz w:val="22"/>
                <w:szCs w:val="22"/>
                <w:lang w:val="en-US"/>
              </w:rPr>
            </w:pPr>
            <w:r w:rsidRPr="00026A7D">
              <w:rPr>
                <w:rFonts w:ascii="Arial" w:hAnsi="Arial" w:cs="Arial"/>
                <w:sz w:val="22"/>
                <w:szCs w:val="22"/>
                <w:lang w:val="en-US"/>
              </w:rPr>
              <w:br/>
            </w:r>
          </w:p>
        </w:tc>
      </w:tr>
      <w:tr w:rsidR="00D25EDC" w:rsidRPr="0065393D" w14:paraId="14D189E7" w14:textId="77777777" w:rsidTr="00026A7D">
        <w:tc>
          <w:tcPr>
            <w:tcW w:w="9736" w:type="dxa"/>
          </w:tcPr>
          <w:p w14:paraId="05125532" w14:textId="067D95AC" w:rsidR="00026A7D" w:rsidRPr="00DF5324" w:rsidRDefault="00D25EDC" w:rsidP="00D25ED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F5324">
              <w:rPr>
                <w:rFonts w:ascii="Arial" w:hAnsi="Arial" w:cs="Arial"/>
                <w:sz w:val="22"/>
                <w:szCs w:val="22"/>
                <w:lang w:val="en-US"/>
              </w:rPr>
              <w:t xml:space="preserve">Considerations for incorporating open science principles, such as data sharing and open access publishing </w:t>
            </w:r>
            <w:r w:rsidRPr="00546D9A">
              <w:rPr>
                <w:rFonts w:ascii="Arial" w:hAnsi="Arial" w:cs="Arial"/>
                <w:sz w:val="20"/>
                <w:szCs w:val="20"/>
                <w:lang w:val="en-US"/>
              </w:rPr>
              <w:t>(</w:t>
            </w:r>
            <w:r w:rsidRPr="00546D9A">
              <w:rPr>
                <w:rFonts w:ascii="Arial" w:hAnsi="Arial" w:cs="Arial"/>
                <w:b/>
                <w:color w:val="282828"/>
                <w:sz w:val="20"/>
                <w:szCs w:val="20"/>
                <w:lang w:val="en-US"/>
              </w:rPr>
              <w:t>max. 1/2 page/300 words</w:t>
            </w:r>
            <w:r w:rsidRPr="00546D9A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  <w:p w14:paraId="156A2FE3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33DD8943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552448F6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397C9435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1166CB4A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7D0A6332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2F01459B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252FD351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116C772C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582A9B57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21AF07D5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01961862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7CAA0FE6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380C1359" w14:textId="77777777" w:rsidR="00D25EDC" w:rsidRDefault="00D25EDC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26A7D">
              <w:rPr>
                <w:rFonts w:ascii="Arial" w:hAnsi="Arial" w:cs="Arial"/>
                <w:sz w:val="22"/>
                <w:szCs w:val="22"/>
                <w:lang w:val="en-US"/>
              </w:rPr>
              <w:br/>
            </w:r>
            <w:r w:rsidRPr="00026A7D">
              <w:rPr>
                <w:rFonts w:ascii="Arial" w:hAnsi="Arial" w:cs="Arial"/>
                <w:sz w:val="22"/>
                <w:szCs w:val="22"/>
                <w:lang w:val="en-US"/>
              </w:rPr>
              <w:br/>
            </w:r>
          </w:p>
          <w:p w14:paraId="7235CB9F" w14:textId="7632245E" w:rsidR="00546D9A" w:rsidRPr="00026A7D" w:rsidRDefault="00546D9A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D25EDC" w:rsidRPr="0065393D" w14:paraId="28165FBA" w14:textId="77777777" w:rsidTr="00026A7D">
        <w:tc>
          <w:tcPr>
            <w:tcW w:w="9736" w:type="dxa"/>
          </w:tcPr>
          <w:p w14:paraId="1762CF90" w14:textId="181BF72E" w:rsidR="00026A7D" w:rsidRPr="00DF5324" w:rsidRDefault="00D25EDC" w:rsidP="00D25ED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F5324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Communication, Outreach, and Initial Dissemination Strategy. (</w:t>
            </w:r>
            <w:r w:rsidRPr="00DF5324">
              <w:rPr>
                <w:rFonts w:ascii="Arial" w:hAnsi="Arial" w:cs="Arial"/>
                <w:b/>
                <w:color w:val="282828"/>
                <w:sz w:val="22"/>
                <w:szCs w:val="22"/>
                <w:lang w:val="en-US"/>
              </w:rPr>
              <w:t>max. 1/2 page/300 words</w:t>
            </w:r>
            <w:r w:rsidRPr="00DF5324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  <w:p w14:paraId="40835AB2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1F0FE639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57D8043D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277522D8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003E9C89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334AAD0B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10441FD0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322680E3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3B63784E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2D6D8994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65785CBE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4B7A7FE6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75C192AC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01283293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0096CC4A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77B200A1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41850B7C" w14:textId="3427D8B9" w:rsidR="00D25EDC" w:rsidRPr="00026A7D" w:rsidRDefault="00D25EDC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26A7D">
              <w:rPr>
                <w:rFonts w:ascii="Arial" w:hAnsi="Arial" w:cs="Arial"/>
                <w:sz w:val="22"/>
                <w:szCs w:val="22"/>
                <w:lang w:val="en-US"/>
              </w:rPr>
              <w:br/>
            </w:r>
          </w:p>
        </w:tc>
      </w:tr>
    </w:tbl>
    <w:p w14:paraId="4BB05BB8" w14:textId="77777777" w:rsidR="0081188A" w:rsidRPr="00575185" w:rsidRDefault="0081188A" w:rsidP="006E6CC0">
      <w:pPr>
        <w:rPr>
          <w:rFonts w:asciiTheme="majorHAnsi" w:hAnsiTheme="majorHAnsi" w:cstheme="majorHAnsi"/>
          <w:sz w:val="22"/>
          <w:szCs w:val="22"/>
          <w:lang w:val="en-US"/>
        </w:rPr>
      </w:pPr>
    </w:p>
    <w:p w14:paraId="1734E774" w14:textId="063FA4DC" w:rsidR="00E51366" w:rsidRPr="00F03FD4" w:rsidRDefault="00DF5324" w:rsidP="00E51366">
      <w:pPr>
        <w:rPr>
          <w:rFonts w:asciiTheme="majorHAnsi" w:hAnsiTheme="majorHAnsi" w:cstheme="majorHAnsi"/>
          <w:color w:val="A7C947"/>
          <w:sz w:val="22"/>
          <w:szCs w:val="22"/>
          <w:lang w:val="en-US"/>
        </w:rPr>
      </w:pPr>
      <w:r w:rsidRPr="00F03FD4">
        <w:rPr>
          <w:rFonts w:ascii="Arial" w:hAnsi="Arial" w:cs="Arial"/>
          <w:b/>
          <w:noProof/>
          <w:color w:val="A7C947"/>
          <w:lang w:val="en-US"/>
        </w:rPr>
        <w:lastRenderedPageBreak/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F3E3CCD" wp14:editId="14A638FA">
                <wp:simplePos x="0" y="0"/>
                <wp:positionH relativeFrom="margin">
                  <wp:posOffset>-69427</wp:posOffset>
                </wp:positionH>
                <wp:positionV relativeFrom="paragraph">
                  <wp:posOffset>-386080</wp:posOffset>
                </wp:positionV>
                <wp:extent cx="4937760" cy="466725"/>
                <wp:effectExtent l="0" t="0" r="2540" b="3175"/>
                <wp:wrapNone/>
                <wp:docPr id="11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776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4BF62C" w14:textId="1EF27F32" w:rsidR="00E51366" w:rsidRPr="008F1426" w:rsidRDefault="00E51366" w:rsidP="00E51366">
                            <w:pPr>
                              <w:rPr>
                                <w:lang w:val="en-US"/>
                              </w:rPr>
                            </w:pPr>
                            <w:r w:rsidRPr="008B59C8">
                              <w:rPr>
                                <w:rFonts w:ascii="Arial" w:hAnsi="Arial" w:cs="Arial"/>
                                <w:b/>
                                <w:color w:val="282828"/>
                                <w:lang w:val="en-US"/>
                              </w:rPr>
                              <w:t xml:space="preserve">Description of how the project aligns with the </w:t>
                            </w:r>
                            <w:hyperlink r:id="rId8" w:tgtFrame="_blank" w:history="1">
                              <w:r w:rsidRPr="00ED17D5">
                                <w:rPr>
                                  <w:rStyle w:val="Hyperlink"/>
                                  <w:rFonts w:ascii="Arial" w:hAnsi="Arial" w:cs="Arial"/>
                                  <w:color w:val="A7C947"/>
                                  <w:lang w:val="en-US"/>
                                </w:rPr>
                                <w:t>MSCA Green charter</w:t>
                              </w:r>
                            </w:hyperlink>
                            <w:r w:rsidRPr="00ED17D5">
                              <w:rPr>
                                <w:rFonts w:ascii="Arial" w:hAnsi="Arial" w:cs="Arial"/>
                                <w:b/>
                                <w:color w:val="A7C947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(</w:t>
                            </w:r>
                            <w:r w:rsidR="00B37C8C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max. </w:t>
                            </w:r>
                            <w:r w:rsidRPr="001317E1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1317E1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  <w:lang w:val="en-US"/>
                              </w:rPr>
                              <w:t>page</w:t>
                            </w:r>
                            <w:r w:rsidR="00B37C8C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  <w:lang w:val="en-US"/>
                              </w:rPr>
                              <w:t>/600 words</w:t>
                            </w:r>
                            <w:r w:rsidRPr="001317E1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, </w:t>
                            </w:r>
                            <w:r w:rsidRPr="001317E1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font Arial, size 11</w:t>
                            </w:r>
                            <w:r w:rsidRPr="001317E1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  <w:lang w:val="en-US"/>
                              </w:rPr>
                              <w:br/>
                            </w:r>
                            <w:r w:rsidRPr="00C576D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>Two reference letters required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3E3CCD"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margin-left:-5.45pt;margin-top:-30.4pt;width:388.8pt;height:36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" stroked="f">
                <v:textbox>
                  <w:txbxContent>
                    <w:p w14:paraId="724BF62C" w14:textId="1EF27F32" w:rsidR="00E51366" w:rsidRPr="008F1426" w:rsidRDefault="00E51366" w:rsidP="00E51366">
                      <w:pPr>
                        <w:rPr>
                          <w:lang w:val="en-US"/>
                        </w:rPr>
                      </w:pPr>
                      <w:r w:rsidRPr="008B59C8">
                        <w:rPr>
                          <w:rFonts w:ascii="Arial" w:hAnsi="Arial" w:cs="Arial"/>
                          <w:b/>
                          <w:color w:val="282828"/>
                          <w:lang w:val="en-US"/>
                        </w:rPr>
                        <w:t xml:space="preserve">Description of how the project aligns with the </w:t>
                      </w:r>
                      <w:hyperlink r:id="rId9" w:tgtFrame="_blank" w:history="1">
                        <w:r w:rsidRPr="00ED17D5">
                          <w:rPr>
                            <w:rStyle w:val="Hyperlink"/>
                            <w:rFonts w:ascii="Arial" w:hAnsi="Arial" w:cs="Arial"/>
                            <w:color w:val="A7C947"/>
                            <w:lang w:val="en-US"/>
                          </w:rPr>
                          <w:t>MSCA Green charter</w:t>
                        </w:r>
                      </w:hyperlink>
                      <w:r w:rsidRPr="00ED17D5">
                        <w:rPr>
                          <w:rFonts w:ascii="Arial" w:hAnsi="Arial" w:cs="Arial"/>
                          <w:b/>
                          <w:color w:val="A7C947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US"/>
                        </w:rPr>
                        <w:t>(</w:t>
                      </w:r>
                      <w:r w:rsidR="00B37C8C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US"/>
                        </w:rPr>
                        <w:t xml:space="preserve">max. </w:t>
                      </w:r>
                      <w:r w:rsidRPr="001317E1"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1317E1"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  <w:lang w:val="en-US"/>
                        </w:rPr>
                        <w:t>page</w:t>
                      </w:r>
                      <w:r w:rsidR="00B37C8C"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  <w:lang w:val="en-US"/>
                        </w:rPr>
                        <w:t>/600 words</w:t>
                      </w:r>
                      <w:r w:rsidRPr="001317E1"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  <w:lang w:val="en-US"/>
                        </w:rPr>
                        <w:t xml:space="preserve">, </w:t>
                      </w:r>
                      <w:r w:rsidRPr="001317E1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font Arial, size 11</w:t>
                      </w:r>
                      <w:r w:rsidRPr="001317E1"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  <w:lang w:val="en-US"/>
                        </w:rPr>
                        <w:t>)</w:t>
                      </w:r>
                      <w:r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  <w:lang w:val="en-US"/>
                        </w:rPr>
                        <w:br/>
                      </w:r>
                      <w:r w:rsidRPr="00C576D7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>Two reference letters required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51366" w:rsidRPr="00ED17D5">
        <w:rPr>
          <w:rFonts w:ascii="Arial" w:hAnsi="Arial" w:cs="Arial"/>
          <w:noProof/>
          <w:sz w:val="20"/>
          <w:szCs w:val="20"/>
          <w:lang w:val="en-US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42FD17D" wp14:editId="17F56DC2">
                <wp:simplePos x="0" y="0"/>
                <wp:positionH relativeFrom="margin">
                  <wp:align>right</wp:align>
                </wp:positionH>
                <wp:positionV relativeFrom="paragraph">
                  <wp:posOffset>230855</wp:posOffset>
                </wp:positionV>
                <wp:extent cx="6174000" cy="8604000"/>
                <wp:effectExtent l="0" t="0" r="17780" b="26035"/>
                <wp:wrapSquare wrapText="bothSides"/>
                <wp:docPr id="12" name="Textrut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174000" cy="860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4C6976" w14:textId="77777777" w:rsidR="00E51366" w:rsidRDefault="00E51366" w:rsidP="00E5136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2FD17D" id="_x0000_s1032" type="#_x0000_t202" style="position:absolute;margin-left:434.95pt;margin-top:18.2pt;width:486.15pt;height:677.5pt;z-index:25167769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">
                <o:lock v:ext="edit" aspectratio="t"/>
                <v:textbox>
                  <w:txbxContent>
                    <w:p w14:paraId="354C6976" w14:textId="77777777" w:rsidR="00E51366" w:rsidRDefault="00E51366" w:rsidP="00E51366"/>
                  </w:txbxContent>
                </v:textbox>
                <w10:wrap type="square" anchorx="margin"/>
              </v:shape>
            </w:pict>
          </mc:Fallback>
        </mc:AlternateContent>
      </w:r>
      <w:r w:rsidR="00E51366" w:rsidRPr="00F03FD4">
        <w:rPr>
          <w:rFonts w:ascii="Arial" w:hAnsi="Arial" w:cs="Arial"/>
          <w:noProof/>
          <w:color w:val="A7C947"/>
          <w:sz w:val="20"/>
          <w:szCs w:val="20"/>
          <w:lang w:val="en-US"/>
        </w:rPr>
        <w:drawing>
          <wp:anchor distT="0" distB="0" distL="114300" distR="114300" simplePos="0" relativeHeight="251676672" behindDoc="0" locked="0" layoutInCell="1" allowOverlap="1" wp14:anchorId="1D01B46C" wp14:editId="2F7A478A">
            <wp:simplePos x="0" y="0"/>
            <wp:positionH relativeFrom="margin">
              <wp:posOffset>5061090</wp:posOffset>
            </wp:positionH>
            <wp:positionV relativeFrom="paragraph">
              <wp:posOffset>-230026</wp:posOffset>
            </wp:positionV>
            <wp:extent cx="1051409" cy="228600"/>
            <wp:effectExtent l="0" t="0" r="0" b="0"/>
            <wp:wrapNone/>
            <wp:docPr id="13" name="Bildobjekt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1409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51366" w:rsidRPr="00F03FD4">
        <w:rPr>
          <w:rFonts w:asciiTheme="majorHAnsi" w:hAnsiTheme="majorHAnsi" w:cstheme="majorHAnsi"/>
          <w:color w:val="A7C947"/>
          <w:sz w:val="22"/>
          <w:szCs w:val="22"/>
          <w:lang w:val="en-US"/>
        </w:rPr>
        <w:t>_______________________________________________________________________________</w:t>
      </w:r>
    </w:p>
    <w:sectPr w:rsidR="00E51366" w:rsidRPr="00F03FD4" w:rsidSect="000A0697">
      <w:footerReference w:type="default" r:id="rId10"/>
      <w:pgSz w:w="11906" w:h="16838"/>
      <w:pgMar w:top="1440" w:right="1080" w:bottom="1440" w:left="1080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624FE8" w14:textId="77777777" w:rsidR="00E868F1" w:rsidRDefault="00E868F1" w:rsidP="00552667">
      <w:pPr>
        <w:spacing w:after="0" w:line="240" w:lineRule="auto"/>
      </w:pPr>
      <w:r>
        <w:separator/>
      </w:r>
    </w:p>
  </w:endnote>
  <w:endnote w:type="continuationSeparator" w:id="0">
    <w:p w14:paraId="56250B31" w14:textId="77777777" w:rsidR="00E868F1" w:rsidRDefault="00E868F1" w:rsidP="005526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Headings CS)">
    <w:altName w:val="Times New Roman"/>
    <w:panose1 w:val="020B0604020202020204"/>
    <w:charset w:val="00"/>
    <w:family w:val="roman"/>
    <w:pitch w:val="default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BBA1BF" w14:textId="77777777" w:rsidR="004159D2" w:rsidRDefault="001317E1" w:rsidP="004159D2">
    <w:pPr>
      <w:pStyle w:val="Footer"/>
      <w:tabs>
        <w:tab w:val="clear" w:pos="4513"/>
        <w:tab w:val="clear" w:pos="9026"/>
        <w:tab w:val="left" w:pos="2580"/>
      </w:tabs>
    </w:pPr>
    <w:r>
      <w:rPr>
        <w:rFonts w:eastAsia="Times New Roman"/>
        <w:noProof/>
      </w:rPr>
      <w:drawing>
        <wp:anchor distT="0" distB="0" distL="114300" distR="114300" simplePos="0" relativeHeight="251659264" behindDoc="0" locked="0" layoutInCell="1" allowOverlap="1" wp14:anchorId="76964A12" wp14:editId="7EA498F0">
          <wp:simplePos x="0" y="0"/>
          <wp:positionH relativeFrom="page">
            <wp:posOffset>-57150</wp:posOffset>
          </wp:positionH>
          <wp:positionV relativeFrom="paragraph">
            <wp:posOffset>76200</wp:posOffset>
          </wp:positionV>
          <wp:extent cx="7634605" cy="400050"/>
          <wp:effectExtent l="0" t="0" r="4445" b="0"/>
          <wp:wrapNone/>
          <wp:docPr id="3" name="Bildobjekt 3" descr="Screenshot 2024-11-07 at 14.04.4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creenshot 2024-11-07 at 14.04.40.pn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460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59D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6CA886" w14:textId="77777777" w:rsidR="00E868F1" w:rsidRDefault="00E868F1" w:rsidP="00552667">
      <w:pPr>
        <w:spacing w:after="0" w:line="240" w:lineRule="auto"/>
      </w:pPr>
      <w:r>
        <w:separator/>
      </w:r>
    </w:p>
  </w:footnote>
  <w:footnote w:type="continuationSeparator" w:id="0">
    <w:p w14:paraId="24C5FDDC" w14:textId="77777777" w:rsidR="00E868F1" w:rsidRDefault="00E868F1" w:rsidP="005526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DE4F2F"/>
    <w:multiLevelType w:val="hybridMultilevel"/>
    <w:tmpl w:val="EA60234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D5D10"/>
    <w:multiLevelType w:val="hybridMultilevel"/>
    <w:tmpl w:val="0D748A1C"/>
    <w:lvl w:ilvl="0" w:tplc="DEB2EDEE">
      <w:start w:val="1"/>
      <w:numFmt w:val="decimal"/>
      <w:lvlText w:val="%1."/>
      <w:lvlJc w:val="left"/>
      <w:pPr>
        <w:ind w:left="1020" w:hanging="360"/>
      </w:pPr>
    </w:lvl>
    <w:lvl w:ilvl="1" w:tplc="6B3A143C">
      <w:start w:val="1"/>
      <w:numFmt w:val="decimal"/>
      <w:lvlText w:val="%2."/>
      <w:lvlJc w:val="left"/>
      <w:pPr>
        <w:ind w:left="1020" w:hanging="360"/>
      </w:pPr>
    </w:lvl>
    <w:lvl w:ilvl="2" w:tplc="92D6BA4C">
      <w:start w:val="1"/>
      <w:numFmt w:val="decimal"/>
      <w:lvlText w:val="%3."/>
      <w:lvlJc w:val="left"/>
      <w:pPr>
        <w:ind w:left="1020" w:hanging="360"/>
      </w:pPr>
    </w:lvl>
    <w:lvl w:ilvl="3" w:tplc="84682464">
      <w:start w:val="1"/>
      <w:numFmt w:val="decimal"/>
      <w:lvlText w:val="%4."/>
      <w:lvlJc w:val="left"/>
      <w:pPr>
        <w:ind w:left="1020" w:hanging="360"/>
      </w:pPr>
    </w:lvl>
    <w:lvl w:ilvl="4" w:tplc="934C49E4">
      <w:start w:val="1"/>
      <w:numFmt w:val="decimal"/>
      <w:lvlText w:val="%5."/>
      <w:lvlJc w:val="left"/>
      <w:pPr>
        <w:ind w:left="1020" w:hanging="360"/>
      </w:pPr>
    </w:lvl>
    <w:lvl w:ilvl="5" w:tplc="0E1C82F0">
      <w:start w:val="1"/>
      <w:numFmt w:val="decimal"/>
      <w:lvlText w:val="%6."/>
      <w:lvlJc w:val="left"/>
      <w:pPr>
        <w:ind w:left="1020" w:hanging="360"/>
      </w:pPr>
    </w:lvl>
    <w:lvl w:ilvl="6" w:tplc="BAD4CB96">
      <w:start w:val="1"/>
      <w:numFmt w:val="decimal"/>
      <w:lvlText w:val="%7."/>
      <w:lvlJc w:val="left"/>
      <w:pPr>
        <w:ind w:left="1020" w:hanging="360"/>
      </w:pPr>
    </w:lvl>
    <w:lvl w:ilvl="7" w:tplc="D09A567A">
      <w:start w:val="1"/>
      <w:numFmt w:val="decimal"/>
      <w:lvlText w:val="%8."/>
      <w:lvlJc w:val="left"/>
      <w:pPr>
        <w:ind w:left="1020" w:hanging="360"/>
      </w:pPr>
    </w:lvl>
    <w:lvl w:ilvl="8" w:tplc="09823F4E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25E036A2"/>
    <w:multiLevelType w:val="hybridMultilevel"/>
    <w:tmpl w:val="7C705A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410640E3"/>
    <w:multiLevelType w:val="hybridMultilevel"/>
    <w:tmpl w:val="C15C99A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C35132"/>
    <w:multiLevelType w:val="hybridMultilevel"/>
    <w:tmpl w:val="647C4952"/>
    <w:lvl w:ilvl="0" w:tplc="3C32BF3E">
      <w:start w:val="1"/>
      <w:numFmt w:val="decimal"/>
      <w:lvlText w:val="%1."/>
      <w:lvlJc w:val="left"/>
      <w:pPr>
        <w:ind w:left="1020" w:hanging="360"/>
      </w:pPr>
    </w:lvl>
    <w:lvl w:ilvl="1" w:tplc="4D20505C">
      <w:start w:val="1"/>
      <w:numFmt w:val="decimal"/>
      <w:lvlText w:val="%2."/>
      <w:lvlJc w:val="left"/>
      <w:pPr>
        <w:ind w:left="1020" w:hanging="360"/>
      </w:pPr>
    </w:lvl>
    <w:lvl w:ilvl="2" w:tplc="6394A4B0">
      <w:start w:val="1"/>
      <w:numFmt w:val="decimal"/>
      <w:lvlText w:val="%3."/>
      <w:lvlJc w:val="left"/>
      <w:pPr>
        <w:ind w:left="1020" w:hanging="360"/>
      </w:pPr>
    </w:lvl>
    <w:lvl w:ilvl="3" w:tplc="7458BAE6">
      <w:start w:val="1"/>
      <w:numFmt w:val="decimal"/>
      <w:lvlText w:val="%4."/>
      <w:lvlJc w:val="left"/>
      <w:pPr>
        <w:ind w:left="1020" w:hanging="360"/>
      </w:pPr>
    </w:lvl>
    <w:lvl w:ilvl="4" w:tplc="A524EADA">
      <w:start w:val="1"/>
      <w:numFmt w:val="decimal"/>
      <w:lvlText w:val="%5."/>
      <w:lvlJc w:val="left"/>
      <w:pPr>
        <w:ind w:left="1020" w:hanging="360"/>
      </w:pPr>
    </w:lvl>
    <w:lvl w:ilvl="5" w:tplc="4754DAD6">
      <w:start w:val="1"/>
      <w:numFmt w:val="decimal"/>
      <w:lvlText w:val="%6."/>
      <w:lvlJc w:val="left"/>
      <w:pPr>
        <w:ind w:left="1020" w:hanging="360"/>
      </w:pPr>
    </w:lvl>
    <w:lvl w:ilvl="6" w:tplc="FCC850A0">
      <w:start w:val="1"/>
      <w:numFmt w:val="decimal"/>
      <w:lvlText w:val="%7."/>
      <w:lvlJc w:val="left"/>
      <w:pPr>
        <w:ind w:left="1020" w:hanging="360"/>
      </w:pPr>
    </w:lvl>
    <w:lvl w:ilvl="7" w:tplc="87F409DA">
      <w:start w:val="1"/>
      <w:numFmt w:val="decimal"/>
      <w:lvlText w:val="%8."/>
      <w:lvlJc w:val="left"/>
      <w:pPr>
        <w:ind w:left="1020" w:hanging="360"/>
      </w:pPr>
    </w:lvl>
    <w:lvl w:ilvl="8" w:tplc="720E274A">
      <w:start w:val="1"/>
      <w:numFmt w:val="decimal"/>
      <w:lvlText w:val="%9."/>
      <w:lvlJc w:val="left"/>
      <w:pPr>
        <w:ind w:left="1020" w:hanging="360"/>
      </w:pPr>
    </w:lvl>
  </w:abstractNum>
  <w:abstractNum w:abstractNumId="5" w15:restartNumberingAfterBreak="0">
    <w:nsid w:val="605F6110"/>
    <w:multiLevelType w:val="hybridMultilevel"/>
    <w:tmpl w:val="BDB08E0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A7A0753"/>
    <w:multiLevelType w:val="hybridMultilevel"/>
    <w:tmpl w:val="EA6023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069755">
    <w:abstractNumId w:val="0"/>
  </w:num>
  <w:num w:numId="2" w16cid:durableId="1119690755">
    <w:abstractNumId w:val="5"/>
  </w:num>
  <w:num w:numId="3" w16cid:durableId="1133060729">
    <w:abstractNumId w:val="3"/>
  </w:num>
  <w:num w:numId="4" w16cid:durableId="1141849022">
    <w:abstractNumId w:val="1"/>
  </w:num>
  <w:num w:numId="5" w16cid:durableId="1925647933">
    <w:abstractNumId w:val="4"/>
  </w:num>
  <w:num w:numId="6" w16cid:durableId="47732924">
    <w:abstractNumId w:val="2"/>
  </w:num>
  <w:num w:numId="7" w16cid:durableId="18141781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5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E2E"/>
    <w:rsid w:val="00017D88"/>
    <w:rsid w:val="00026A7D"/>
    <w:rsid w:val="000516FB"/>
    <w:rsid w:val="0006227D"/>
    <w:rsid w:val="00091025"/>
    <w:rsid w:val="000A0697"/>
    <w:rsid w:val="000B3261"/>
    <w:rsid w:val="00124C95"/>
    <w:rsid w:val="001317E1"/>
    <w:rsid w:val="00155183"/>
    <w:rsid w:val="001556F7"/>
    <w:rsid w:val="0016206E"/>
    <w:rsid w:val="00185C6E"/>
    <w:rsid w:val="0019276D"/>
    <w:rsid w:val="001A4230"/>
    <w:rsid w:val="001D35BF"/>
    <w:rsid w:val="002030CF"/>
    <w:rsid w:val="00232D05"/>
    <w:rsid w:val="002338F5"/>
    <w:rsid w:val="002368E1"/>
    <w:rsid w:val="002547B5"/>
    <w:rsid w:val="00261617"/>
    <w:rsid w:val="00291F84"/>
    <w:rsid w:val="002C58CA"/>
    <w:rsid w:val="002C6F1D"/>
    <w:rsid w:val="002E7CAB"/>
    <w:rsid w:val="00323142"/>
    <w:rsid w:val="003C5343"/>
    <w:rsid w:val="004004A9"/>
    <w:rsid w:val="004159D2"/>
    <w:rsid w:val="004225D0"/>
    <w:rsid w:val="00447731"/>
    <w:rsid w:val="00470A26"/>
    <w:rsid w:val="004A624C"/>
    <w:rsid w:val="00546D9A"/>
    <w:rsid w:val="005504A9"/>
    <w:rsid w:val="00552667"/>
    <w:rsid w:val="00575185"/>
    <w:rsid w:val="005A1B66"/>
    <w:rsid w:val="005B326A"/>
    <w:rsid w:val="005B448A"/>
    <w:rsid w:val="005C4167"/>
    <w:rsid w:val="00604E82"/>
    <w:rsid w:val="006059AF"/>
    <w:rsid w:val="00635009"/>
    <w:rsid w:val="0065393D"/>
    <w:rsid w:val="00664E2E"/>
    <w:rsid w:val="00681628"/>
    <w:rsid w:val="006C0A55"/>
    <w:rsid w:val="006D525E"/>
    <w:rsid w:val="006D75A5"/>
    <w:rsid w:val="006E6CC0"/>
    <w:rsid w:val="006F111A"/>
    <w:rsid w:val="007067C8"/>
    <w:rsid w:val="00707CBC"/>
    <w:rsid w:val="007309A0"/>
    <w:rsid w:val="00730AB7"/>
    <w:rsid w:val="00730BF6"/>
    <w:rsid w:val="00737C96"/>
    <w:rsid w:val="007525D0"/>
    <w:rsid w:val="00783204"/>
    <w:rsid w:val="0078683D"/>
    <w:rsid w:val="0078702D"/>
    <w:rsid w:val="00794D71"/>
    <w:rsid w:val="007C5697"/>
    <w:rsid w:val="007E19E6"/>
    <w:rsid w:val="0081188A"/>
    <w:rsid w:val="008461A8"/>
    <w:rsid w:val="00866C1D"/>
    <w:rsid w:val="00875676"/>
    <w:rsid w:val="008B19D9"/>
    <w:rsid w:val="008C11CE"/>
    <w:rsid w:val="008D2C0A"/>
    <w:rsid w:val="008D448C"/>
    <w:rsid w:val="00907537"/>
    <w:rsid w:val="00946AD9"/>
    <w:rsid w:val="00980BF4"/>
    <w:rsid w:val="00986688"/>
    <w:rsid w:val="009A70B8"/>
    <w:rsid w:val="009A79CC"/>
    <w:rsid w:val="009E35CD"/>
    <w:rsid w:val="00A43B80"/>
    <w:rsid w:val="00A66423"/>
    <w:rsid w:val="00A86A39"/>
    <w:rsid w:val="00AA74FC"/>
    <w:rsid w:val="00AB0F4D"/>
    <w:rsid w:val="00AB2F9D"/>
    <w:rsid w:val="00AB3A4A"/>
    <w:rsid w:val="00AB635E"/>
    <w:rsid w:val="00B37C8C"/>
    <w:rsid w:val="00B415CC"/>
    <w:rsid w:val="00B41F9F"/>
    <w:rsid w:val="00B66AA3"/>
    <w:rsid w:val="00B81A5E"/>
    <w:rsid w:val="00BB112B"/>
    <w:rsid w:val="00BC1522"/>
    <w:rsid w:val="00BC206E"/>
    <w:rsid w:val="00BD0361"/>
    <w:rsid w:val="00BD6B58"/>
    <w:rsid w:val="00BD7BC3"/>
    <w:rsid w:val="00BE2F52"/>
    <w:rsid w:val="00BF7495"/>
    <w:rsid w:val="00BF7C46"/>
    <w:rsid w:val="00C85BA0"/>
    <w:rsid w:val="00C9269E"/>
    <w:rsid w:val="00CC7EB7"/>
    <w:rsid w:val="00CD2728"/>
    <w:rsid w:val="00CE6572"/>
    <w:rsid w:val="00D02F22"/>
    <w:rsid w:val="00D2591A"/>
    <w:rsid w:val="00D25EDC"/>
    <w:rsid w:val="00D5519A"/>
    <w:rsid w:val="00D905BC"/>
    <w:rsid w:val="00DC62D2"/>
    <w:rsid w:val="00DF5324"/>
    <w:rsid w:val="00E036F0"/>
    <w:rsid w:val="00E34375"/>
    <w:rsid w:val="00E3692D"/>
    <w:rsid w:val="00E40F06"/>
    <w:rsid w:val="00E40FBF"/>
    <w:rsid w:val="00E51366"/>
    <w:rsid w:val="00E868F1"/>
    <w:rsid w:val="00ED202C"/>
    <w:rsid w:val="00EF05B8"/>
    <w:rsid w:val="00F25488"/>
    <w:rsid w:val="00F53A57"/>
    <w:rsid w:val="00F76229"/>
    <w:rsid w:val="00FA2ECC"/>
    <w:rsid w:val="00FE0297"/>
    <w:rsid w:val="00FE1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CA66A27"/>
  <w15:chartTrackingRefBased/>
  <w15:docId w15:val="{9A6638C0-14EB-4C2F-8E2D-6E24073D3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09A0"/>
    <w:pPr>
      <w:spacing w:after="120" w:line="280" w:lineRule="exact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227D"/>
    <w:pPr>
      <w:keepNext/>
      <w:keepLines/>
      <w:spacing w:before="400" w:after="80" w:line="240" w:lineRule="auto"/>
      <w:outlineLvl w:val="0"/>
    </w:pPr>
    <w:rPr>
      <w:rFonts w:ascii="Arial" w:eastAsiaTheme="majorEastAsia" w:hAnsi="Arial" w:cstheme="majorBidi"/>
      <w:color w:val="000000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227D"/>
    <w:pPr>
      <w:keepNext/>
      <w:keepLines/>
      <w:spacing w:before="320" w:after="40" w:line="240" w:lineRule="auto"/>
      <w:outlineLvl w:val="1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27D"/>
    <w:pPr>
      <w:keepNext/>
      <w:keepLines/>
      <w:spacing w:before="280" w:after="40" w:line="240" w:lineRule="auto"/>
      <w:outlineLvl w:val="2"/>
    </w:pPr>
    <w:rPr>
      <w:rFonts w:ascii="Arial" w:eastAsiaTheme="majorEastAsia" w:hAnsi="Arial" w:cstheme="majorBidi"/>
      <w:color w:val="000000" w:themeColor="text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6227D"/>
    <w:pPr>
      <w:keepNext/>
      <w:keepLines/>
      <w:spacing w:before="240" w:after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25488"/>
    <w:pPr>
      <w:keepNext/>
      <w:keepLines/>
      <w:spacing w:before="80" w:after="40"/>
      <w:outlineLvl w:val="4"/>
    </w:pPr>
    <w:rPr>
      <w:rFonts w:eastAsiaTheme="majorEastAsia" w:cstheme="majorBidi"/>
      <w:color w:val="809D2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54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54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54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54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227D"/>
    <w:rPr>
      <w:rFonts w:ascii="Arial" w:eastAsiaTheme="majorEastAsia" w:hAnsi="Arial" w:cstheme="majorBidi"/>
      <w:color w:val="000000" w:themeColor="tex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6227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6227D"/>
    <w:rPr>
      <w:rFonts w:ascii="Arial" w:eastAsiaTheme="majorEastAsia" w:hAnsi="Arial" w:cstheme="majorBidi"/>
      <w:color w:val="000000" w:themeColor="text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6227D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rsid w:val="00F25488"/>
    <w:rPr>
      <w:rFonts w:eastAsiaTheme="majorEastAsia" w:cstheme="majorBidi"/>
      <w:color w:val="809D2E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54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54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54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54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68E1"/>
    <w:pPr>
      <w:spacing w:line="240" w:lineRule="auto"/>
      <w:contextualSpacing/>
    </w:pPr>
    <w:rPr>
      <w:rFonts w:asciiTheme="majorHAnsi" w:eastAsiaTheme="majorEastAsia" w:hAnsiTheme="majorHAnsi" w:cs="Times New Roman (Headings CS)"/>
      <w:kern w:val="0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68E1"/>
    <w:rPr>
      <w:rFonts w:asciiTheme="majorHAnsi" w:eastAsiaTheme="majorEastAsia" w:hAnsiTheme="majorHAnsi" w:cs="Times New Roman (Headings CS)"/>
      <w:kern w:val="0"/>
      <w:sz w:val="60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548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54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54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54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54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16FB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16FB"/>
    <w:pPr>
      <w:pBdr>
        <w:top w:val="single" w:sz="4" w:space="10" w:color="809D2E" w:themeColor="accent1" w:themeShade="BF"/>
        <w:bottom w:val="single" w:sz="4" w:space="10" w:color="809D2E" w:themeColor="accent1" w:themeShade="BF"/>
      </w:pBdr>
      <w:spacing w:before="360" w:after="360"/>
      <w:ind w:left="864" w:right="864"/>
      <w:jc w:val="center"/>
    </w:pPr>
    <w:rPr>
      <w:i/>
      <w:iCs/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16FB"/>
    <w:rPr>
      <w:rFonts w:ascii="Times New Roman" w:hAnsi="Times New Roman"/>
      <w:i/>
      <w:iCs/>
      <w:color w:val="000000" w:themeColor="text1"/>
    </w:rPr>
  </w:style>
  <w:style w:type="character" w:styleId="IntenseReference">
    <w:name w:val="Intense Reference"/>
    <w:basedOn w:val="DefaultParagraphFont"/>
    <w:uiPriority w:val="32"/>
    <w:qFormat/>
    <w:rsid w:val="000516FB"/>
    <w:rPr>
      <w:b/>
      <w:bCs/>
      <w:smallCaps/>
      <w:color w:val="000000" w:themeColor="text1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526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2667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5526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667"/>
    <w:rPr>
      <w:rFonts w:ascii="Times New Roman" w:hAnsi="Times New Roman"/>
    </w:rPr>
  </w:style>
  <w:style w:type="character" w:styleId="PageNumber">
    <w:name w:val="page number"/>
    <w:basedOn w:val="DefaultParagraphFont"/>
    <w:uiPriority w:val="99"/>
    <w:semiHidden/>
    <w:unhideWhenUsed/>
    <w:rsid w:val="00552667"/>
  </w:style>
  <w:style w:type="paragraph" w:styleId="Revision">
    <w:name w:val="Revision"/>
    <w:hidden/>
    <w:uiPriority w:val="99"/>
    <w:semiHidden/>
    <w:rsid w:val="00707CBC"/>
    <w:rPr>
      <w:rFonts w:ascii="Times New Roman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4A62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A62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624C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62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624C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62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624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51366"/>
    <w:rPr>
      <w:color w:val="045B63" w:themeColor="hyperlink"/>
      <w:u w:val="single"/>
    </w:rPr>
  </w:style>
  <w:style w:type="table" w:styleId="TableGrid">
    <w:name w:val="Table Grid"/>
    <w:basedOn w:val="TableNormal"/>
    <w:uiPriority w:val="39"/>
    <w:rsid w:val="008118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546D9A"/>
    <w:rPr>
      <w:color w:val="045C64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ie-sklodowska-curie-actions.ec.europa.eu/about-msca/msca-green-charte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marie-sklodowska-curie-actions.ec.europa.eu/about-msca/msca-green-charter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DEF104AD-0713-4CE2-A385-4F0AED71D200" TargetMode="External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ba308\Downloads\SciLifeLab-word-template_Arial-and-Times_240807%20(2).dotx" TargetMode="External"/></Relationships>
</file>

<file path=word/theme/theme1.xml><?xml version="1.0" encoding="utf-8"?>
<a:theme xmlns:a="http://schemas.openxmlformats.org/drawingml/2006/main" name="Office Theme">
  <a:themeElements>
    <a:clrScheme name="SciLifeLab colors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A7C947"/>
      </a:accent1>
      <a:accent2>
        <a:srgbClr val="045C64"/>
      </a:accent2>
      <a:accent3>
        <a:srgbClr val="4C979F"/>
      </a:accent3>
      <a:accent4>
        <a:srgbClr val="491F53"/>
      </a:accent4>
      <a:accent5>
        <a:srgbClr val="E5E5E5"/>
      </a:accent5>
      <a:accent6>
        <a:srgbClr val="A6A6A6"/>
      </a:accent6>
      <a:hlink>
        <a:srgbClr val="045B63"/>
      </a:hlink>
      <a:folHlink>
        <a:srgbClr val="045C64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C:\Users\marba308\Downloads\SciLifeLab-word-template_Arial-and-Times_240807 (2).dotx</Template>
  <TotalTime>41</TotalTime>
  <Pages>6</Pages>
  <Words>244</Words>
  <Characters>1397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07/08/2024</vt:lpstr>
      <vt:lpstr>07/08/2024</vt:lpstr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07/08/2024</dc:title>
  <dc:subject/>
  <dc:creator>Maria Bäckström</dc:creator>
  <cp:keywords/>
  <dc:description/>
  <cp:lastModifiedBy>Disa Larsson Hammarlöf</cp:lastModifiedBy>
  <cp:revision>9</cp:revision>
  <dcterms:created xsi:type="dcterms:W3CDTF">2024-12-05T13:28:00Z</dcterms:created>
  <dcterms:modified xsi:type="dcterms:W3CDTF">2024-12-06T13:26:00Z</dcterms:modified>
</cp:coreProperties>
</file>